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98C3A" w14:textId="77777777" w:rsidR="008A235F" w:rsidRPr="00210C93" w:rsidRDefault="008A235F" w:rsidP="00C30E80">
      <w:pPr>
        <w:pStyle w:val="Heading9"/>
        <w:rPr>
          <w:rStyle w:val="CommentReference"/>
          <w:rFonts w:eastAsiaTheme="minorEastAsia" w:cstheme="minorBidi"/>
          <w:iCs w:val="0"/>
          <w:color w:val="auto"/>
        </w:rPr>
      </w:pPr>
    </w:p>
    <w:p w14:paraId="3CEF47FA" w14:textId="42A90FD2" w:rsidR="00C30E80" w:rsidRDefault="0031271B" w:rsidP="00C30E80">
      <w:pPr>
        <w:pStyle w:val="Subheading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BF0488C" wp14:editId="659A45FB">
                <wp:simplePos x="0" y="0"/>
                <wp:positionH relativeFrom="column">
                  <wp:posOffset>-511810</wp:posOffset>
                </wp:positionH>
                <wp:positionV relativeFrom="paragraph">
                  <wp:posOffset>-1291590</wp:posOffset>
                </wp:positionV>
                <wp:extent cx="5442585" cy="1038225"/>
                <wp:effectExtent l="0" t="0" r="0" b="952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258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C3D92" w14:textId="3C6A6F1D" w:rsidR="008A235F" w:rsidRPr="00EA7495" w:rsidRDefault="00EA7495" w:rsidP="008A235F">
                            <w:pPr>
                              <w:pStyle w:val="Heading01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Agenda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0488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40.3pt;margin-top:-101.7pt;width:428.55pt;height:8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" filled="f" stroked="f">
                <v:textbox>
                  <w:txbxContent>
                    <w:p w14:paraId="25DC3D92" w14:textId="3C6A6F1D" w:rsidR="008A235F" w:rsidRPr="00EA7495" w:rsidRDefault="00EA7495" w:rsidP="008A235F">
                      <w:pPr>
                        <w:pStyle w:val="Heading01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Agenda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A7495">
        <w:t>Arts and Cultural Advisory Committee</w:t>
      </w:r>
    </w:p>
    <w:p w14:paraId="0B0CFA70" w14:textId="12879D42" w:rsidR="00C6027F" w:rsidRPr="006F1ACC" w:rsidRDefault="006B7B54" w:rsidP="007D572C">
      <w:pPr>
        <w:pStyle w:val="Body"/>
        <w:spacing w:line="240" w:lineRule="auto"/>
        <w:rPr>
          <w:b/>
          <w:bCs/>
        </w:rPr>
      </w:pPr>
      <w:r>
        <w:rPr>
          <w:rFonts w:ascii="Calibri" w:hAnsi="Calibri" w:cs="Calibri"/>
          <w:b/>
          <w:bCs/>
          <w:color w:val="auto"/>
          <w:lang w:val="en-AU"/>
        </w:rPr>
        <w:t>Monday 24</w:t>
      </w:r>
      <w:r w:rsidR="006F1ACC" w:rsidRPr="146E9A48">
        <w:rPr>
          <w:rFonts w:ascii="Calibri" w:hAnsi="Calibri" w:cs="Calibri"/>
          <w:b/>
          <w:color w:val="auto"/>
          <w:lang w:val="en-AU"/>
        </w:rPr>
        <w:t xml:space="preserve"> August 2020</w:t>
      </w:r>
      <w:r w:rsidR="007D572C" w:rsidRPr="146E9A48">
        <w:rPr>
          <w:rFonts w:ascii="Calibri" w:hAnsi="Calibri" w:cs="Calibri"/>
          <w:b/>
          <w:color w:val="auto"/>
          <w:lang w:val="en-AU"/>
        </w:rPr>
        <w:t xml:space="preserve">, </w:t>
      </w:r>
      <w:r w:rsidR="006F1ACC" w:rsidRPr="146E9A48">
        <w:rPr>
          <w:rFonts w:ascii="Calibri" w:hAnsi="Calibri" w:cs="Calibri"/>
          <w:b/>
          <w:color w:val="auto"/>
          <w:lang w:val="en-AU"/>
        </w:rPr>
        <w:t>5.00pm to 6.</w:t>
      </w:r>
      <w:r>
        <w:rPr>
          <w:rFonts w:ascii="Calibri" w:hAnsi="Calibri" w:cs="Calibri"/>
          <w:b/>
          <w:color w:val="auto"/>
          <w:lang w:val="en-AU"/>
        </w:rPr>
        <w:t>00</w:t>
      </w:r>
      <w:r w:rsidR="006F1ACC" w:rsidRPr="146E9A48">
        <w:rPr>
          <w:rFonts w:ascii="Calibri" w:hAnsi="Calibri" w:cs="Calibri"/>
          <w:b/>
          <w:color w:val="auto"/>
          <w:lang w:val="en-AU"/>
        </w:rPr>
        <w:t xml:space="preserve">pm </w:t>
      </w:r>
      <w:r w:rsidR="006F1ACC">
        <w:br/>
      </w:r>
      <w:r w:rsidR="006F1ACC" w:rsidRPr="146E9A48">
        <w:rPr>
          <w:rFonts w:ascii="Calibri" w:hAnsi="Calibri" w:cs="Calibri"/>
          <w:b/>
          <w:color w:val="auto"/>
          <w:lang w:val="en-AU"/>
        </w:rPr>
        <w:t>Zoom Meeting (link XX)</w:t>
      </w:r>
      <w:r w:rsidR="006F1ACC">
        <w:br/>
      </w:r>
    </w:p>
    <w:p w14:paraId="0B812377" w14:textId="4DC73079" w:rsidR="006F1ACC" w:rsidRDefault="006F1ACC" w:rsidP="007D572C">
      <w:pPr>
        <w:ind w:left="-851"/>
      </w:pPr>
      <w:r>
        <w:rPr>
          <w:b/>
          <w:bCs/>
        </w:rPr>
        <w:t>1. Welcom</w:t>
      </w:r>
      <w:r w:rsidR="001E7AB5">
        <w:rPr>
          <w:b/>
          <w:bCs/>
        </w:rPr>
        <w:t xml:space="preserve">e and </w:t>
      </w:r>
      <w:r w:rsidR="007603A4">
        <w:rPr>
          <w:b/>
          <w:bCs/>
        </w:rPr>
        <w:t xml:space="preserve">Statement of </w:t>
      </w:r>
      <w:r w:rsidR="001E7AB5">
        <w:rPr>
          <w:b/>
          <w:bCs/>
        </w:rPr>
        <w:t>Acknowledgement</w:t>
      </w:r>
    </w:p>
    <w:p w14:paraId="743A4AA5" w14:textId="77777777" w:rsidR="006F1ACC" w:rsidRDefault="006F1ACC" w:rsidP="007D572C">
      <w:pPr>
        <w:ind w:left="-851"/>
      </w:pPr>
    </w:p>
    <w:p w14:paraId="7B4E818A" w14:textId="648DEED5" w:rsidR="006F1ACC" w:rsidRDefault="006F1ACC" w:rsidP="007D572C">
      <w:pPr>
        <w:ind w:left="-851"/>
        <w:rPr>
          <w:b/>
          <w:bCs/>
        </w:rPr>
      </w:pPr>
      <w:r>
        <w:rPr>
          <w:b/>
          <w:bCs/>
        </w:rPr>
        <w:t xml:space="preserve">2. Apologies </w:t>
      </w:r>
    </w:p>
    <w:p w14:paraId="0DCC9707" w14:textId="77777777" w:rsidR="006F1ACC" w:rsidRDefault="006F1ACC" w:rsidP="007D572C">
      <w:pPr>
        <w:ind w:left="-851"/>
        <w:rPr>
          <w:rFonts w:asciiTheme="minorHAnsi" w:hAnsiTheme="minorHAnsi" w:cstheme="minorBidi"/>
          <w:b/>
          <w:bCs/>
        </w:rPr>
      </w:pPr>
    </w:p>
    <w:p w14:paraId="7CCA9FD0" w14:textId="586C00B4" w:rsidR="006F1ACC" w:rsidRDefault="006F1ACC" w:rsidP="007D572C">
      <w:pPr>
        <w:ind w:left="-851"/>
        <w:rPr>
          <w:b/>
          <w:bCs/>
        </w:rPr>
      </w:pPr>
      <w:r w:rsidRPr="006F1ACC">
        <w:rPr>
          <w:b/>
          <w:bCs/>
        </w:rPr>
        <w:t xml:space="preserve">3. </w:t>
      </w:r>
      <w:r w:rsidR="003E0296">
        <w:rPr>
          <w:b/>
          <w:bCs/>
        </w:rPr>
        <w:t xml:space="preserve">Confirmation of </w:t>
      </w:r>
      <w:r w:rsidRPr="006F1ACC">
        <w:rPr>
          <w:b/>
          <w:bCs/>
        </w:rPr>
        <w:t>Minutes of the last meeting</w:t>
      </w:r>
    </w:p>
    <w:p w14:paraId="3A70CBD1" w14:textId="77777777" w:rsidR="006F1ACC" w:rsidRPr="006F1ACC" w:rsidRDefault="006F1ACC" w:rsidP="007D572C">
      <w:pPr>
        <w:ind w:left="-851"/>
        <w:rPr>
          <w:b/>
          <w:bCs/>
        </w:rPr>
      </w:pPr>
    </w:p>
    <w:p w14:paraId="0461D837" w14:textId="60FE3DA6" w:rsidR="006F1ACC" w:rsidRPr="006F1ACC" w:rsidRDefault="006F1ACC" w:rsidP="007D572C">
      <w:pPr>
        <w:ind w:left="-851"/>
        <w:rPr>
          <w:b/>
          <w:bCs/>
        </w:rPr>
      </w:pPr>
      <w:r w:rsidRPr="006F1ACC">
        <w:rPr>
          <w:b/>
          <w:bCs/>
        </w:rPr>
        <w:t>4. Business arising from last minutes</w:t>
      </w:r>
      <w:r w:rsidR="003E0296">
        <w:rPr>
          <w:b/>
          <w:bCs/>
        </w:rPr>
        <w:t xml:space="preserve"> of last meeting</w:t>
      </w:r>
    </w:p>
    <w:p w14:paraId="38B06DF4" w14:textId="77777777" w:rsidR="006F1ACC" w:rsidRDefault="006F1ACC" w:rsidP="007D572C">
      <w:pPr>
        <w:ind w:left="-851"/>
      </w:pPr>
    </w:p>
    <w:p w14:paraId="23127D46" w14:textId="561DA8E2" w:rsidR="006F1ACC" w:rsidRDefault="006F1ACC" w:rsidP="007D572C">
      <w:pPr>
        <w:ind w:left="-851"/>
      </w:pPr>
      <w:r>
        <w:rPr>
          <w:b/>
          <w:bCs/>
        </w:rPr>
        <w:t>5. Call for Chair</w:t>
      </w:r>
    </w:p>
    <w:p w14:paraId="175CAE37" w14:textId="77777777" w:rsidR="006F1ACC" w:rsidRDefault="006F1ACC" w:rsidP="007D572C">
      <w:pPr>
        <w:ind w:left="-851"/>
      </w:pPr>
    </w:p>
    <w:p w14:paraId="645A86FF" w14:textId="50765886" w:rsidR="006F1ACC" w:rsidRDefault="006F1ACC" w:rsidP="146E9A48">
      <w:pPr>
        <w:ind w:left="-851"/>
        <w:rPr>
          <w:b/>
          <w:bCs/>
        </w:rPr>
      </w:pPr>
      <w:r>
        <w:rPr>
          <w:b/>
          <w:bCs/>
        </w:rPr>
        <w:t xml:space="preserve">7. </w:t>
      </w:r>
      <w:r w:rsidR="4AB43C55" w:rsidRPr="06671435">
        <w:rPr>
          <w:b/>
          <w:bCs/>
        </w:rPr>
        <w:t>General Business</w:t>
      </w:r>
    </w:p>
    <w:p w14:paraId="22A9E411" w14:textId="5F6E7A41" w:rsidR="00F36489" w:rsidRDefault="006F1ACC" w:rsidP="5A59BADB">
      <w:pPr>
        <w:ind w:left="-720"/>
        <w:rPr>
          <w:b/>
          <w:bCs/>
        </w:rPr>
      </w:pPr>
      <w:r>
        <w:br/>
      </w:r>
      <w:r w:rsidR="27BCD96B" w:rsidRPr="5A59BADB">
        <w:rPr>
          <w:b/>
          <w:bCs/>
        </w:rPr>
        <w:t xml:space="preserve">7.1 </w:t>
      </w:r>
      <w:r w:rsidR="00F36489">
        <w:rPr>
          <w:b/>
          <w:bCs/>
        </w:rPr>
        <w:t xml:space="preserve">Welcome and introductions </w:t>
      </w:r>
    </w:p>
    <w:p w14:paraId="7406BC3C" w14:textId="77777777" w:rsidR="00F36489" w:rsidRDefault="00F36489" w:rsidP="5A59BADB">
      <w:pPr>
        <w:ind w:left="-720"/>
        <w:rPr>
          <w:b/>
          <w:bCs/>
        </w:rPr>
      </w:pPr>
    </w:p>
    <w:p w14:paraId="1C5E0040" w14:textId="4D9300C8" w:rsidR="006F1ACC" w:rsidRDefault="00F36489" w:rsidP="5A59BADB">
      <w:pPr>
        <w:ind w:left="-720"/>
        <w:rPr>
          <w:b/>
          <w:bCs/>
        </w:rPr>
      </w:pPr>
      <w:r>
        <w:rPr>
          <w:b/>
          <w:bCs/>
        </w:rPr>
        <w:t xml:space="preserve">7.2 </w:t>
      </w:r>
      <w:r w:rsidR="274AB566" w:rsidRPr="5A59BADB">
        <w:rPr>
          <w:b/>
          <w:bCs/>
        </w:rPr>
        <w:t xml:space="preserve">Council update </w:t>
      </w:r>
    </w:p>
    <w:p w14:paraId="3D0F7883" w14:textId="085E37C1" w:rsidR="006F1ACC" w:rsidRDefault="006F1ACC" w:rsidP="5A59BADB">
      <w:pPr>
        <w:ind w:left="-720"/>
        <w:rPr>
          <w:b/>
          <w:bCs/>
        </w:rPr>
      </w:pPr>
    </w:p>
    <w:p w14:paraId="6A1E4A1A" w14:textId="46F424E6" w:rsidR="006F1ACC" w:rsidRDefault="5167B0FF" w:rsidP="146E9A48">
      <w:pPr>
        <w:ind w:left="-720"/>
        <w:rPr>
          <w:b/>
          <w:bCs/>
        </w:rPr>
      </w:pPr>
      <w:r w:rsidRPr="5A59BADB">
        <w:rPr>
          <w:b/>
          <w:bCs/>
        </w:rPr>
        <w:t>7.</w:t>
      </w:r>
      <w:r w:rsidR="00F36489">
        <w:rPr>
          <w:b/>
          <w:bCs/>
        </w:rPr>
        <w:t>3</w:t>
      </w:r>
      <w:r w:rsidR="00BE2C68">
        <w:rPr>
          <w:b/>
          <w:bCs/>
        </w:rPr>
        <w:t xml:space="preserve"> </w:t>
      </w:r>
      <w:r w:rsidR="006F1ACC" w:rsidRPr="5A59BADB">
        <w:rPr>
          <w:b/>
          <w:bCs/>
        </w:rPr>
        <w:t>Council Arts Update</w:t>
      </w:r>
    </w:p>
    <w:p w14:paraId="3D269464" w14:textId="77777777" w:rsidR="00141806" w:rsidRDefault="00141806" w:rsidP="146E9A48">
      <w:pPr>
        <w:ind w:left="-720"/>
        <w:rPr>
          <w:b/>
          <w:bCs/>
        </w:rPr>
      </w:pPr>
    </w:p>
    <w:p w14:paraId="6BEE9707" w14:textId="77777777" w:rsidR="006B7B54" w:rsidRPr="006B7B54" w:rsidRDefault="006B7B54" w:rsidP="006B7B54">
      <w:pPr>
        <w:pStyle w:val="ListParagraph"/>
        <w:numPr>
          <w:ilvl w:val="0"/>
          <w:numId w:val="19"/>
        </w:numPr>
        <w:rPr>
          <w:rFonts w:asciiTheme="minorHAnsi" w:eastAsiaTheme="minorEastAsia" w:hAnsiTheme="minorHAnsi" w:cstheme="minorBidi"/>
        </w:rPr>
      </w:pPr>
      <w:r w:rsidRPr="006B7B54">
        <w:rPr>
          <w:rFonts w:eastAsia="Times New Roman"/>
        </w:rPr>
        <w:t xml:space="preserve">Bunjil Place Gallery </w:t>
      </w:r>
    </w:p>
    <w:p w14:paraId="184CEACA" w14:textId="062944B6" w:rsidR="006F1ACC" w:rsidRPr="006B7B54" w:rsidRDefault="006F1ACC" w:rsidP="006B7B54">
      <w:pPr>
        <w:pStyle w:val="ListParagraph"/>
        <w:numPr>
          <w:ilvl w:val="0"/>
          <w:numId w:val="19"/>
        </w:numPr>
        <w:rPr>
          <w:rFonts w:eastAsia="Times New Roman"/>
        </w:rPr>
      </w:pPr>
      <w:r w:rsidRPr="006B7B54">
        <w:rPr>
          <w:rFonts w:eastAsia="Times New Roman"/>
        </w:rPr>
        <w:t>Casey Arts</w:t>
      </w:r>
      <w:r w:rsidR="00565C98" w:rsidRPr="006B7B54">
        <w:rPr>
          <w:rFonts w:eastAsia="Times New Roman"/>
        </w:rPr>
        <w:tab/>
      </w:r>
      <w:r w:rsidR="00565C98" w:rsidRPr="006B7B54">
        <w:rPr>
          <w:rFonts w:eastAsia="Times New Roman"/>
        </w:rPr>
        <w:tab/>
      </w:r>
      <w:r w:rsidR="00565C98" w:rsidRPr="006B7B54">
        <w:rPr>
          <w:rFonts w:eastAsia="Times New Roman"/>
        </w:rPr>
        <w:tab/>
      </w:r>
    </w:p>
    <w:p w14:paraId="37A099FE" w14:textId="783DBBAD" w:rsidR="006F1ACC" w:rsidRPr="006B7B54" w:rsidRDefault="006F1ACC" w:rsidP="006B7B54">
      <w:pPr>
        <w:pStyle w:val="ListParagraph"/>
        <w:numPr>
          <w:ilvl w:val="0"/>
          <w:numId w:val="19"/>
        </w:numPr>
        <w:rPr>
          <w:rFonts w:eastAsia="Times New Roman"/>
        </w:rPr>
      </w:pPr>
      <w:r w:rsidRPr="006B7B54">
        <w:rPr>
          <w:rFonts w:eastAsia="Times New Roman"/>
        </w:rPr>
        <w:t xml:space="preserve">Bunjil Place </w:t>
      </w:r>
      <w:r w:rsidR="007D572C" w:rsidRPr="006B7B54">
        <w:rPr>
          <w:rFonts w:eastAsia="Times New Roman"/>
        </w:rPr>
        <w:t>Programming</w:t>
      </w:r>
      <w:r w:rsidR="1620A1CB" w:rsidRPr="006B7B54">
        <w:rPr>
          <w:rFonts w:eastAsia="Times New Roman"/>
        </w:rPr>
        <w:t xml:space="preserve"> </w:t>
      </w:r>
      <w:r w:rsidR="00565C98" w:rsidRPr="006B7B54">
        <w:rPr>
          <w:rFonts w:eastAsia="Times New Roman"/>
        </w:rPr>
        <w:tab/>
        <w:t xml:space="preserve"> </w:t>
      </w:r>
    </w:p>
    <w:p w14:paraId="06F054CB" w14:textId="77777777" w:rsidR="00AD58B8" w:rsidRDefault="00AD58B8" w:rsidP="00AD58B8">
      <w:pPr>
        <w:spacing w:line="259" w:lineRule="auto"/>
      </w:pPr>
    </w:p>
    <w:p w14:paraId="3B1A36D9" w14:textId="5365708A" w:rsidR="1D4A49CB" w:rsidRPr="006B7B54" w:rsidRDefault="1D4A49CB" w:rsidP="00AD58B8">
      <w:pPr>
        <w:spacing w:line="259" w:lineRule="auto"/>
        <w:ind w:left="-709"/>
        <w:rPr>
          <w:b/>
          <w:bCs/>
        </w:rPr>
      </w:pPr>
      <w:r w:rsidRPr="006B7B54">
        <w:rPr>
          <w:b/>
          <w:bCs/>
        </w:rPr>
        <w:t>7.</w:t>
      </w:r>
      <w:r w:rsidR="00F36489">
        <w:rPr>
          <w:b/>
          <w:bCs/>
        </w:rPr>
        <w:t>4</w:t>
      </w:r>
      <w:r w:rsidR="006B7B54" w:rsidRPr="006B7B54">
        <w:rPr>
          <w:b/>
          <w:bCs/>
        </w:rPr>
        <w:t xml:space="preserve"> </w:t>
      </w:r>
      <w:r w:rsidR="222B2E50" w:rsidRPr="006B7B54">
        <w:rPr>
          <w:b/>
          <w:bCs/>
        </w:rPr>
        <w:t xml:space="preserve">City of Casey </w:t>
      </w:r>
      <w:r w:rsidRPr="006B7B54">
        <w:rPr>
          <w:b/>
          <w:bCs/>
        </w:rPr>
        <w:t>Arts funding Kristen Sweeny</w:t>
      </w:r>
    </w:p>
    <w:p w14:paraId="51A87D3C" w14:textId="457AF5D1" w:rsidR="5A59BADB" w:rsidRDefault="5A59BADB" w:rsidP="5A59BADB">
      <w:pPr>
        <w:spacing w:line="259" w:lineRule="auto"/>
        <w:ind w:left="-851"/>
      </w:pPr>
    </w:p>
    <w:p w14:paraId="68E64E2A" w14:textId="47230FC0" w:rsidR="006F1ACC" w:rsidRDefault="00C77D2F" w:rsidP="007D572C">
      <w:pPr>
        <w:ind w:left="-851"/>
        <w:rPr>
          <w:b/>
          <w:bCs/>
        </w:rPr>
      </w:pPr>
      <w:r w:rsidRPr="045929FD">
        <w:rPr>
          <w:b/>
          <w:bCs/>
        </w:rPr>
        <w:t>8</w:t>
      </w:r>
      <w:r w:rsidR="006F1ACC" w:rsidRPr="045929FD">
        <w:rPr>
          <w:b/>
          <w:bCs/>
        </w:rPr>
        <w:t xml:space="preserve">.  </w:t>
      </w:r>
      <w:r w:rsidR="008C6A49" w:rsidRPr="045929FD">
        <w:rPr>
          <w:b/>
          <w:bCs/>
        </w:rPr>
        <w:t xml:space="preserve">Discussion </w:t>
      </w:r>
      <w:r w:rsidR="00903E5B">
        <w:rPr>
          <w:b/>
          <w:bCs/>
        </w:rPr>
        <w:t xml:space="preserve">- </w:t>
      </w:r>
      <w:r w:rsidR="008C6A49" w:rsidRPr="045929FD">
        <w:rPr>
          <w:b/>
          <w:bCs/>
        </w:rPr>
        <w:t xml:space="preserve">arts in the community </w:t>
      </w:r>
      <w:r w:rsidR="0E1DA153" w:rsidRPr="045929FD">
        <w:rPr>
          <w:b/>
          <w:bCs/>
        </w:rPr>
        <w:t>and impact of</w:t>
      </w:r>
      <w:r w:rsidR="008C6A49" w:rsidRPr="045929FD">
        <w:rPr>
          <w:b/>
          <w:bCs/>
        </w:rPr>
        <w:t xml:space="preserve"> COVID-19</w:t>
      </w:r>
    </w:p>
    <w:p w14:paraId="5F7BF949" w14:textId="77777777" w:rsidR="006F1ACC" w:rsidRDefault="006F1ACC" w:rsidP="007D572C">
      <w:pPr>
        <w:ind w:left="-851"/>
      </w:pPr>
    </w:p>
    <w:p w14:paraId="33BF37A8" w14:textId="22952DCB" w:rsidR="006F1ACC" w:rsidRDefault="003B4CEF" w:rsidP="007D572C">
      <w:pPr>
        <w:ind w:left="-851"/>
        <w:rPr>
          <w:b/>
          <w:bCs/>
        </w:rPr>
      </w:pPr>
      <w:r>
        <w:rPr>
          <w:b/>
          <w:bCs/>
        </w:rPr>
        <w:t>9</w:t>
      </w:r>
      <w:r w:rsidR="006F1ACC" w:rsidRPr="045929FD">
        <w:rPr>
          <w:b/>
          <w:bCs/>
        </w:rPr>
        <w:t xml:space="preserve">. </w:t>
      </w:r>
      <w:r w:rsidR="007D572C" w:rsidRPr="045929FD">
        <w:rPr>
          <w:b/>
          <w:bCs/>
        </w:rPr>
        <w:t xml:space="preserve">Proposed future </w:t>
      </w:r>
      <w:r w:rsidR="006F1ACC" w:rsidRPr="045929FD">
        <w:rPr>
          <w:b/>
          <w:bCs/>
        </w:rPr>
        <w:t>Agenda</w:t>
      </w:r>
      <w:r w:rsidR="72843DFA" w:rsidRPr="045929FD">
        <w:rPr>
          <w:b/>
          <w:bCs/>
        </w:rPr>
        <w:t xml:space="preserve"> items</w:t>
      </w:r>
    </w:p>
    <w:p w14:paraId="1D08815C" w14:textId="77777777" w:rsidR="003B4CEF" w:rsidRDefault="003B4CEF" w:rsidP="007D572C">
      <w:pPr>
        <w:ind w:left="-851"/>
        <w:rPr>
          <w:b/>
          <w:bCs/>
        </w:rPr>
      </w:pPr>
    </w:p>
    <w:p w14:paraId="500A967E" w14:textId="7A07EC7D" w:rsidR="003B4CEF" w:rsidRDefault="003B4CEF" w:rsidP="007D572C">
      <w:pPr>
        <w:ind w:left="-851"/>
        <w:rPr>
          <w:b/>
          <w:bCs/>
        </w:rPr>
      </w:pPr>
      <w:r>
        <w:rPr>
          <w:b/>
          <w:bCs/>
        </w:rPr>
        <w:t>10. Urgent items without Notice</w:t>
      </w:r>
    </w:p>
    <w:p w14:paraId="0F217C89" w14:textId="77777777" w:rsidR="006F1ACC" w:rsidRDefault="006F1ACC" w:rsidP="007D572C">
      <w:pPr>
        <w:rPr>
          <w:rFonts w:asciiTheme="minorHAnsi" w:hAnsiTheme="minorHAnsi" w:cstheme="minorBidi"/>
        </w:rPr>
      </w:pPr>
    </w:p>
    <w:p w14:paraId="12B34E4B" w14:textId="6D3F0FCE" w:rsidR="006F1ACC" w:rsidRDefault="006F1ACC" w:rsidP="007D572C">
      <w:pPr>
        <w:ind w:left="-851"/>
        <w:rPr>
          <w:b/>
          <w:bCs/>
        </w:rPr>
      </w:pPr>
      <w:r>
        <w:rPr>
          <w:b/>
          <w:bCs/>
        </w:rPr>
        <w:t>1</w:t>
      </w:r>
      <w:r w:rsidR="003B4CEF">
        <w:rPr>
          <w:b/>
          <w:bCs/>
        </w:rPr>
        <w:t>1</w:t>
      </w:r>
      <w:r>
        <w:rPr>
          <w:b/>
          <w:bCs/>
        </w:rPr>
        <w:t>. Next Meeting</w:t>
      </w:r>
    </w:p>
    <w:p w14:paraId="03CF4168" w14:textId="77777777" w:rsidR="006F1ACC" w:rsidRDefault="006F1ACC" w:rsidP="007D572C">
      <w:pPr>
        <w:ind w:left="-851"/>
        <w:rPr>
          <w:rFonts w:asciiTheme="minorHAnsi" w:hAnsiTheme="minorHAnsi" w:cstheme="minorBidi"/>
          <w:b/>
          <w:bCs/>
        </w:rPr>
      </w:pPr>
    </w:p>
    <w:p w14:paraId="410CE210" w14:textId="0351F3F0" w:rsidR="006F1ACC" w:rsidRDefault="006F1ACC" w:rsidP="007D572C">
      <w:pPr>
        <w:ind w:left="-851"/>
        <w:rPr>
          <w:b/>
          <w:bCs/>
        </w:rPr>
      </w:pPr>
      <w:r>
        <w:rPr>
          <w:b/>
          <w:bCs/>
        </w:rPr>
        <w:t>1</w:t>
      </w:r>
      <w:r w:rsidR="003B4CEF">
        <w:rPr>
          <w:b/>
          <w:bCs/>
        </w:rPr>
        <w:t>2</w:t>
      </w:r>
      <w:r>
        <w:rPr>
          <w:b/>
          <w:bCs/>
        </w:rPr>
        <w:t>. Time of meeting closed</w:t>
      </w:r>
    </w:p>
    <w:p w14:paraId="27AD27E3" w14:textId="77777777" w:rsidR="006F1ACC" w:rsidRPr="00296DAB" w:rsidRDefault="006F1ACC">
      <w:pPr>
        <w:pStyle w:val="Body"/>
      </w:pPr>
    </w:p>
    <w:sectPr w:rsidR="006F1ACC" w:rsidRPr="00296DAB" w:rsidSect="007D572C">
      <w:headerReference w:type="default" r:id="rId11"/>
      <w:footerReference w:type="default" r:id="rId12"/>
      <w:pgSz w:w="11900" w:h="16840"/>
      <w:pgMar w:top="3686" w:right="1797" w:bottom="2269" w:left="1797" w:header="709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F7246" w14:textId="77777777" w:rsidR="008F7692" w:rsidRDefault="008F7692" w:rsidP="00D64FE9">
      <w:r>
        <w:separator/>
      </w:r>
    </w:p>
  </w:endnote>
  <w:endnote w:type="continuationSeparator" w:id="0">
    <w:p w14:paraId="6CCD5541" w14:textId="77777777" w:rsidR="008F7692" w:rsidRDefault="008F7692" w:rsidP="00D64FE9">
      <w:r>
        <w:continuationSeparator/>
      </w:r>
    </w:p>
  </w:endnote>
  <w:endnote w:type="continuationNotice" w:id="1">
    <w:p w14:paraId="41C351B1" w14:textId="77777777" w:rsidR="008F7692" w:rsidRDefault="008F76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45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8AAE66D-B8CC-4FF6-BD06-FB6237B49E76}"/>
    <w:embedBold r:id="rId2" w:fontKey="{8003E3B1-69F6-4405-998F-82D4AC9AA535}"/>
    <w:embedBoldItalic r:id="rId3" w:fontKey="{E0A08F10-C4F9-4FD9-B55A-74886C0DD575}"/>
  </w:font>
  <w:font w:name="Source Sans Pro">
    <w:charset w:val="00"/>
    <w:family w:val="swiss"/>
    <w:pitch w:val="variable"/>
    <w:sig w:usb0="600002F7" w:usb1="02000001" w:usb2="00000000" w:usb3="00000000" w:csb0="0000019F" w:csb1="00000000"/>
    <w:embedBold r:id="rId4" w:subsetted="1" w:fontKey="{940995CC-9DF7-4F2C-8AAE-02C9BC976C4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SourceSansPro-Bold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  <w:embedRegular r:id="rId5" w:subsetted="1" w:fontKey="{914A7AEE-3F4B-4EA6-A8D6-57751A5BE7C8}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6A724" w14:textId="77777777" w:rsidR="00296DAB" w:rsidRDefault="00E5570F" w:rsidP="00882724">
    <w:pPr>
      <w:pStyle w:val="Footer"/>
      <w:tabs>
        <w:tab w:val="clear" w:pos="4320"/>
        <w:tab w:val="clear" w:pos="8640"/>
        <w:tab w:val="right" w:pos="8300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B45E1E9" wp14:editId="29E06C96">
              <wp:simplePos x="0" y="0"/>
              <wp:positionH relativeFrom="column">
                <wp:posOffset>-626745</wp:posOffset>
              </wp:positionH>
              <wp:positionV relativeFrom="paragraph">
                <wp:posOffset>-1023620</wp:posOffset>
              </wp:positionV>
              <wp:extent cx="6254750" cy="971550"/>
              <wp:effectExtent l="0" t="0" r="3175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4750" cy="971550"/>
                        <a:chOff x="0" y="0"/>
                        <a:chExt cx="6598045" cy="1164590"/>
                      </a:xfrm>
                    </wpg:grpSpPr>
                    <wps:wsp>
                      <wps:cNvPr id="4" name="Straight Connector 5"/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9804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A0D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" y="38100"/>
                          <a:ext cx="5273675" cy="11264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AC6259" id="Group 5" o:spid="_x0000_s1026" style="position:absolute;margin-left:-49.35pt;margin-top:-80.6pt;width:492.5pt;height:76.5pt;z-index:251658242;mso-width-relative:margin;mso-height-relative:margin" coordsize="65980,116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YWQ1ZGEzYTMtYjE5My04NjRmLWE5ODUtMWFk&#10;ZjRkYzRlZjgzPC9zdFJlZjppbnN0YW5jZUlEPgogICAgICAgICAgICA8c3RSZWY6ZG9jdW1lbnRJ&#10;RD54bXAuZGlkOmFhZTY5ZjM3LWQ3NDEtNDVjOS1iN2NhLWQ1OWFjMWY1OGU4Mj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MDI4MDExNzQwNzIwNjgxMTgyMkE5NTNDNTg4QUM5ODI8L3N0RXZ0Omluc3RhbmNlSUQ+CiAg&#10;ICAgICAgICAgICAgICAgIDxzdEV2dDp3aGVuPjIwMTQtMDMtMTlUMTI6MTI6MDkrMTE6MDA8L3N0&#10;RXZ0OndoZW4+CiAgICAgICAgICAgICAgICAgIDxzdEV2dDpzb2Z0d2FyZUFnZW50PkFkb2JlIEls&#10;bHVzdHJhdG9yIENTNiAoTWFjaW50b3NoK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">
              <v:line id="Straight Connector 5" o:spid="_x0000_s1027" style="position:absolute;flip:y;visibility:visible;mso-wrap-style:square" from="0,0" to="6598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" strokecolor="#00a0d6" strokeweight="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6286;top:381;width:52737;height:1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3AFB6" w14:textId="77777777" w:rsidR="008F7692" w:rsidRDefault="008F7692" w:rsidP="00D64FE9">
      <w:r>
        <w:separator/>
      </w:r>
    </w:p>
  </w:footnote>
  <w:footnote w:type="continuationSeparator" w:id="0">
    <w:p w14:paraId="1DCD3DF2" w14:textId="77777777" w:rsidR="008F7692" w:rsidRDefault="008F7692" w:rsidP="00D64FE9">
      <w:r>
        <w:continuationSeparator/>
      </w:r>
    </w:p>
  </w:footnote>
  <w:footnote w:type="continuationNotice" w:id="1">
    <w:p w14:paraId="32A8CC60" w14:textId="77777777" w:rsidR="008F7692" w:rsidRDefault="008F76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B34F6" w14:textId="77777777" w:rsidR="00296DAB" w:rsidRDefault="005D0875" w:rsidP="00021F34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62338" behindDoc="1" locked="0" layoutInCell="1" allowOverlap="1" wp14:anchorId="08665F75" wp14:editId="5A68B46A">
          <wp:simplePos x="0" y="0"/>
          <wp:positionH relativeFrom="column">
            <wp:posOffset>-1155700</wp:posOffset>
          </wp:positionH>
          <wp:positionV relativeFrom="paragraph">
            <wp:posOffset>-472440</wp:posOffset>
          </wp:positionV>
          <wp:extent cx="7559040" cy="2447544"/>
          <wp:effectExtent l="0" t="0" r="1016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767 A4 flyer Simple template_01_11pt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24475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</wp:anchor>
      </w:drawing>
    </w:r>
    <w:r w:rsidR="0031271B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DDE2716" wp14:editId="4E8E7C5D">
              <wp:simplePos x="0" y="0"/>
              <wp:positionH relativeFrom="column">
                <wp:posOffset>-512445</wp:posOffset>
              </wp:positionH>
              <wp:positionV relativeFrom="paragraph">
                <wp:posOffset>58420</wp:posOffset>
              </wp:positionV>
              <wp:extent cx="3139440" cy="284480"/>
              <wp:effectExtent l="0" t="0" r="0" b="1270"/>
              <wp:wrapSquare wrapText="bothSides"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944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716CA" w14:textId="77777777" w:rsidR="005D0875" w:rsidRDefault="005D0875" w:rsidP="001E1C8D">
                          <w:pPr>
                            <w:pStyle w:val="Website"/>
                          </w:pPr>
                          <w:r>
                            <w:t xml:space="preserve"> CASEY.VIC.GOV.AU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E2716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-40.35pt;margin-top:4.6pt;width:247.2pt;height:22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" filled="f" stroked="f">
              <v:textbox inset="0">
                <w:txbxContent>
                  <w:p w14:paraId="0A2716CA" w14:textId="77777777" w:rsidR="005D0875" w:rsidRDefault="005D0875" w:rsidP="001E1C8D">
                    <w:pPr>
                      <w:pStyle w:val="Website"/>
                    </w:pPr>
                    <w:r>
                      <w:t xml:space="preserve"> CASEY.VIC.GOV.AU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55DB071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D8AF9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8B48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F82B0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42AD3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CDE9C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1020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7B6D8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080E0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2C34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73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DD25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E07AE0"/>
    <w:multiLevelType w:val="multilevel"/>
    <w:tmpl w:val="7F4A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14331"/>
    <w:multiLevelType w:val="hybridMultilevel"/>
    <w:tmpl w:val="C1CEA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D0CE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052D52"/>
    <w:multiLevelType w:val="hybridMultilevel"/>
    <w:tmpl w:val="C520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95212"/>
    <w:multiLevelType w:val="hybridMultilevel"/>
    <w:tmpl w:val="957636C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585AD1"/>
    <w:multiLevelType w:val="hybridMultilevel"/>
    <w:tmpl w:val="BB066BCA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15"/>
  </w:num>
  <w:num w:numId="5">
    <w:abstractNumId w:val="14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9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95"/>
    <w:rsid w:val="000016C2"/>
    <w:rsid w:val="000167A3"/>
    <w:rsid w:val="000174BA"/>
    <w:rsid w:val="00021F34"/>
    <w:rsid w:val="000306C0"/>
    <w:rsid w:val="000E662C"/>
    <w:rsid w:val="0012273F"/>
    <w:rsid w:val="00141806"/>
    <w:rsid w:val="00185F8E"/>
    <w:rsid w:val="00186307"/>
    <w:rsid w:val="001906C7"/>
    <w:rsid w:val="001C1121"/>
    <w:rsid w:val="001D6BB1"/>
    <w:rsid w:val="001E1C8D"/>
    <w:rsid w:val="001E7AB5"/>
    <w:rsid w:val="001F7E2B"/>
    <w:rsid w:val="00210C93"/>
    <w:rsid w:val="0022371B"/>
    <w:rsid w:val="0027529A"/>
    <w:rsid w:val="00296DAB"/>
    <w:rsid w:val="002C4E8A"/>
    <w:rsid w:val="003042F1"/>
    <w:rsid w:val="003108B1"/>
    <w:rsid w:val="0031271B"/>
    <w:rsid w:val="003B2883"/>
    <w:rsid w:val="003B4CEF"/>
    <w:rsid w:val="003E0296"/>
    <w:rsid w:val="00436D4A"/>
    <w:rsid w:val="004629EC"/>
    <w:rsid w:val="004C3F4E"/>
    <w:rsid w:val="004D2FAD"/>
    <w:rsid w:val="005150E0"/>
    <w:rsid w:val="00522CB7"/>
    <w:rsid w:val="00565C98"/>
    <w:rsid w:val="005D0875"/>
    <w:rsid w:val="005F080E"/>
    <w:rsid w:val="006B7B54"/>
    <w:rsid w:val="006F1ACC"/>
    <w:rsid w:val="00704B77"/>
    <w:rsid w:val="007603A4"/>
    <w:rsid w:val="00785A36"/>
    <w:rsid w:val="007D572C"/>
    <w:rsid w:val="007E69F8"/>
    <w:rsid w:val="007F7BF4"/>
    <w:rsid w:val="00807B2C"/>
    <w:rsid w:val="008148EA"/>
    <w:rsid w:val="00882724"/>
    <w:rsid w:val="00882C6E"/>
    <w:rsid w:val="008A235F"/>
    <w:rsid w:val="008C6A49"/>
    <w:rsid w:val="008D44F2"/>
    <w:rsid w:val="008F7692"/>
    <w:rsid w:val="00903E5B"/>
    <w:rsid w:val="00926DB7"/>
    <w:rsid w:val="009529CB"/>
    <w:rsid w:val="00970C0C"/>
    <w:rsid w:val="009C721D"/>
    <w:rsid w:val="009E11C1"/>
    <w:rsid w:val="009F0831"/>
    <w:rsid w:val="009F26F8"/>
    <w:rsid w:val="00A023ED"/>
    <w:rsid w:val="00A5497B"/>
    <w:rsid w:val="00A9762F"/>
    <w:rsid w:val="00AB547F"/>
    <w:rsid w:val="00AC7D8E"/>
    <w:rsid w:val="00AD3B47"/>
    <w:rsid w:val="00AD58B8"/>
    <w:rsid w:val="00AF098C"/>
    <w:rsid w:val="00B1521A"/>
    <w:rsid w:val="00B43B95"/>
    <w:rsid w:val="00B61646"/>
    <w:rsid w:val="00BB5F2B"/>
    <w:rsid w:val="00BD435F"/>
    <w:rsid w:val="00BE2C68"/>
    <w:rsid w:val="00BE3BFD"/>
    <w:rsid w:val="00C043A8"/>
    <w:rsid w:val="00C30E80"/>
    <w:rsid w:val="00C41CD1"/>
    <w:rsid w:val="00C434BB"/>
    <w:rsid w:val="00C45909"/>
    <w:rsid w:val="00C6027F"/>
    <w:rsid w:val="00C77D2F"/>
    <w:rsid w:val="00C926D8"/>
    <w:rsid w:val="00CD120A"/>
    <w:rsid w:val="00CE7368"/>
    <w:rsid w:val="00D02066"/>
    <w:rsid w:val="00D07354"/>
    <w:rsid w:val="00D33736"/>
    <w:rsid w:val="00D64FE9"/>
    <w:rsid w:val="00D93058"/>
    <w:rsid w:val="00DE3348"/>
    <w:rsid w:val="00DF13E5"/>
    <w:rsid w:val="00E042F6"/>
    <w:rsid w:val="00E06707"/>
    <w:rsid w:val="00E11CE8"/>
    <w:rsid w:val="00E5570F"/>
    <w:rsid w:val="00EA7495"/>
    <w:rsid w:val="00EB7ABF"/>
    <w:rsid w:val="00ED42CD"/>
    <w:rsid w:val="00F055F7"/>
    <w:rsid w:val="00F36489"/>
    <w:rsid w:val="00FB503D"/>
    <w:rsid w:val="00FC565C"/>
    <w:rsid w:val="00FF43D9"/>
    <w:rsid w:val="045929FD"/>
    <w:rsid w:val="06671435"/>
    <w:rsid w:val="0BD008B1"/>
    <w:rsid w:val="0E1DA153"/>
    <w:rsid w:val="146E9A48"/>
    <w:rsid w:val="15B46B10"/>
    <w:rsid w:val="1620A1CB"/>
    <w:rsid w:val="1692C451"/>
    <w:rsid w:val="18119DF8"/>
    <w:rsid w:val="19C21E79"/>
    <w:rsid w:val="1D4A49CB"/>
    <w:rsid w:val="222B2E50"/>
    <w:rsid w:val="274AB566"/>
    <w:rsid w:val="27BCD96B"/>
    <w:rsid w:val="29161605"/>
    <w:rsid w:val="35132FEE"/>
    <w:rsid w:val="38BFAE95"/>
    <w:rsid w:val="3C475EBB"/>
    <w:rsid w:val="3F47E966"/>
    <w:rsid w:val="3FC6521E"/>
    <w:rsid w:val="3FD85157"/>
    <w:rsid w:val="4AB43C55"/>
    <w:rsid w:val="4B752DB6"/>
    <w:rsid w:val="5167B0FF"/>
    <w:rsid w:val="53B89FF1"/>
    <w:rsid w:val="5412037D"/>
    <w:rsid w:val="55DB0715"/>
    <w:rsid w:val="56FE5FEF"/>
    <w:rsid w:val="5A59BADB"/>
    <w:rsid w:val="5B73C19E"/>
    <w:rsid w:val="5FA0C571"/>
    <w:rsid w:val="609466AA"/>
    <w:rsid w:val="60A1C773"/>
    <w:rsid w:val="6255517A"/>
    <w:rsid w:val="64D6F3A7"/>
    <w:rsid w:val="72843DFA"/>
    <w:rsid w:val="73243565"/>
    <w:rsid w:val="74CF1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56422C"/>
  <w15:docId w15:val="{EA66065E-CDCB-4700-80F4-EE9F384A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ACC"/>
    <w:rPr>
      <w:rFonts w:ascii="Calibri" w:eastAsiaTheme="minorHAnsi" w:hAnsi="Calibri" w:cs="Calibri"/>
      <w:sz w:val="22"/>
      <w:szCs w:val="22"/>
      <w:lang w:val="en-AU"/>
    </w:rPr>
  </w:style>
  <w:style w:type="paragraph" w:styleId="Heading1">
    <w:name w:val="heading 1"/>
    <w:basedOn w:val="Header"/>
    <w:next w:val="Normal"/>
    <w:link w:val="Heading1Char"/>
    <w:uiPriority w:val="9"/>
    <w:rsid w:val="000306C0"/>
    <w:pPr>
      <w:spacing w:before="0" w:after="200"/>
      <w:outlineLvl w:val="0"/>
    </w:pPr>
    <w:rPr>
      <w:rFonts w:ascii="Source Sans Pro" w:hAnsi="Source Sans Pro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2C4E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A235F"/>
    <w:pPr>
      <w:keepNext/>
      <w:keepLines/>
      <w:spacing w:line="20" w:lineRule="exact"/>
      <w:outlineLvl w:val="8"/>
    </w:pPr>
    <w:rPr>
      <w:rFonts w:eastAsiaTheme="majorEastAsia" w:cstheme="majorBidi"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/>
      <w:contextualSpacing/>
    </w:pPr>
    <w:rPr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8148EA"/>
    <w:pPr>
      <w:spacing w:before="80" w:after="80"/>
    </w:pPr>
    <w:rPr>
      <w:rFonts w:ascii="Arial" w:hAnsi="Arial"/>
      <w:color w:val="FFFFFF" w:themeColor="background1"/>
      <w:sz w:val="22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8148EA"/>
    <w:rPr>
      <w:rFonts w:ascii="Arial" w:hAnsi="Arial"/>
      <w:color w:val="FFFFFF" w:themeColor="background1"/>
      <w:sz w:val="22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021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F34"/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93058"/>
    <w:rPr>
      <w:rFonts w:ascii="Arial" w:hAnsi="Arial"/>
      <w:b/>
      <w:bCs/>
      <w:i w:val="0"/>
      <w:iCs/>
    </w:rPr>
  </w:style>
  <w:style w:type="character" w:styleId="Hyperlink">
    <w:name w:val="Hyperlink"/>
    <w:basedOn w:val="DefaultParagraphFont"/>
    <w:uiPriority w:val="99"/>
    <w:unhideWhenUsed/>
    <w:qFormat/>
    <w:rsid w:val="00021F3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06C0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Website">
    <w:name w:val="Website"/>
    <w:basedOn w:val="Normal"/>
    <w:uiPriority w:val="99"/>
    <w:qFormat/>
    <w:rsid w:val="008148E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C4E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02">
    <w:name w:val="Heading 02"/>
    <w:basedOn w:val="Normal"/>
    <w:uiPriority w:val="99"/>
    <w:qFormat/>
    <w:rsid w:val="00ED42CD"/>
    <w:pPr>
      <w:widowControl w:val="0"/>
      <w:suppressAutoHyphens/>
      <w:autoSpaceDE w:val="0"/>
      <w:autoSpaceDN w:val="0"/>
      <w:adjustRightInd w:val="0"/>
      <w:spacing w:line="300" w:lineRule="atLeast"/>
      <w:ind w:left="-142"/>
      <w:textAlignment w:val="center"/>
    </w:pPr>
    <w:rPr>
      <w:rFonts w:ascii="Source Sans Pro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1">
    <w:name w:val="Heading 01"/>
    <w:basedOn w:val="Normal"/>
    <w:uiPriority w:val="99"/>
    <w:qFormat/>
    <w:rsid w:val="00ED42CD"/>
    <w:pPr>
      <w:widowControl w:val="0"/>
      <w:suppressAutoHyphens/>
      <w:autoSpaceDE w:val="0"/>
      <w:autoSpaceDN w:val="0"/>
      <w:adjustRightInd w:val="0"/>
      <w:spacing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Heading03">
    <w:name w:val="Heading 03"/>
    <w:basedOn w:val="Heading01"/>
    <w:uiPriority w:val="99"/>
    <w:qFormat/>
    <w:rsid w:val="000016C2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807B2C"/>
    <w:pPr>
      <w:widowControl w:val="0"/>
      <w:autoSpaceDE w:val="0"/>
      <w:autoSpaceDN w:val="0"/>
      <w:adjustRightInd w:val="0"/>
      <w:spacing w:line="340" w:lineRule="atLeast"/>
      <w:textAlignment w:val="center"/>
    </w:pPr>
    <w:rPr>
      <w:rFonts w:cs="Helvetica-Light"/>
      <w:color w:val="00A0D6"/>
      <w:sz w:val="30"/>
      <w:szCs w:val="30"/>
      <w:lang w:val="en-GB"/>
    </w:rPr>
  </w:style>
  <w:style w:type="paragraph" w:customStyle="1" w:styleId="Body">
    <w:name w:val="Body"/>
    <w:uiPriority w:val="99"/>
    <w:rsid w:val="008148EA"/>
    <w:pPr>
      <w:widowControl w:val="0"/>
      <w:suppressAutoHyphens/>
      <w:autoSpaceDE w:val="0"/>
      <w:autoSpaceDN w:val="0"/>
      <w:adjustRightInd w:val="0"/>
      <w:spacing w:after="170" w:line="220" w:lineRule="atLeast"/>
      <w:ind w:left="-851"/>
      <w:textAlignment w:val="center"/>
    </w:pPr>
    <w:rPr>
      <w:rFonts w:ascii="Arial" w:hAnsi="Arial" w:cs="Helvetica-Light"/>
      <w:color w:val="524A48"/>
      <w:sz w:val="22"/>
      <w:szCs w:val="19"/>
      <w:lang w:val="en-GB"/>
    </w:rPr>
  </w:style>
  <w:style w:type="paragraph" w:customStyle="1" w:styleId="Subheading">
    <w:name w:val="Subheading"/>
    <w:basedOn w:val="Body"/>
    <w:uiPriority w:val="99"/>
    <w:qFormat/>
    <w:rsid w:val="008148EA"/>
    <w:pPr>
      <w:spacing w:before="283" w:after="113"/>
    </w:pPr>
    <w:rPr>
      <w:rFonts w:ascii="Source Sans Pro" w:hAnsi="Source Sans Pro" w:cs="SourceSansPro-Bold"/>
      <w:b/>
      <w:bCs/>
      <w:color w:val="00A0D6"/>
      <w:sz w:val="26"/>
    </w:rPr>
  </w:style>
  <w:style w:type="paragraph" w:customStyle="1" w:styleId="Bullets">
    <w:name w:val="Bullets"/>
    <w:basedOn w:val="Normal"/>
    <w:uiPriority w:val="99"/>
    <w:qFormat/>
    <w:rsid w:val="008148EA"/>
    <w:pPr>
      <w:widowControl w:val="0"/>
      <w:numPr>
        <w:numId w:val="4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cs="Helvetica-Light"/>
      <w:szCs w:val="19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96DAB"/>
  </w:style>
  <w:style w:type="paragraph" w:styleId="Revision">
    <w:name w:val="Revision"/>
    <w:hidden/>
    <w:uiPriority w:val="99"/>
    <w:semiHidden/>
    <w:rsid w:val="00296DAB"/>
    <w:rPr>
      <w:rFonts w:ascii="Arial" w:hAnsi="Arial"/>
      <w:sz w:val="22"/>
    </w:rPr>
  </w:style>
  <w:style w:type="paragraph" w:customStyle="1" w:styleId="Default">
    <w:name w:val="Default"/>
    <w:rsid w:val="005D0875"/>
    <w:pPr>
      <w:widowControl w:val="0"/>
      <w:autoSpaceDE w:val="0"/>
      <w:autoSpaceDN w:val="0"/>
      <w:adjustRightInd w:val="0"/>
    </w:pPr>
    <w:rPr>
      <w:rFonts w:ascii="Source Sans Pro" w:hAnsi="Source Sans Pro" w:cs="Source Sans Pro"/>
      <w:color w:val="000000"/>
    </w:rPr>
  </w:style>
  <w:style w:type="character" w:styleId="CommentReference">
    <w:name w:val="annotation reference"/>
    <w:basedOn w:val="DefaultParagraphFont"/>
    <w:uiPriority w:val="99"/>
    <w:unhideWhenUsed/>
    <w:qFormat/>
    <w:rsid w:val="008A235F"/>
    <w:rPr>
      <w:rFonts w:ascii="Arial" w:hAnsi="Arial"/>
      <w:spacing w:val="0"/>
      <w:sz w:val="4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8A235F"/>
    <w:rPr>
      <w:rFonts w:ascii="Arial" w:eastAsiaTheme="majorEastAsia" w:hAnsi="Arial" w:cstheme="majorBidi"/>
      <w:iCs/>
      <w:color w:val="363636" w:themeColor="text1" w:themeTint="C9"/>
      <w:sz w:val="20"/>
      <w:szCs w:val="20"/>
    </w:rPr>
  </w:style>
  <w:style w:type="paragraph" w:styleId="ListParagraph">
    <w:name w:val="List Paragraph"/>
    <w:basedOn w:val="Normal"/>
    <w:uiPriority w:val="34"/>
    <w:qFormat/>
    <w:rsid w:val="006F1ACC"/>
    <w:pPr>
      <w:ind w:left="720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A4%20single%20page%20flyer%20templates\A4%20single%20page%20flyer_Blu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946314BAE5344906B5FFF933023ED" ma:contentTypeVersion="12" ma:contentTypeDescription="Create a new document." ma:contentTypeScope="" ma:versionID="936c09b118b8a13a320015df25fe1c21">
  <xsd:schema xmlns:xsd="http://www.w3.org/2001/XMLSchema" xmlns:xs="http://www.w3.org/2001/XMLSchema" xmlns:p="http://schemas.microsoft.com/office/2006/metadata/properties" xmlns:ns3="fe5c9b3f-604f-4b99-a5a9-052c8347f3e5" xmlns:ns4="aad3cfc9-a9a0-40ac-94e6-4dcd728aa733" targetNamespace="http://schemas.microsoft.com/office/2006/metadata/properties" ma:root="true" ma:fieldsID="43c6703a4dafad0b39966886f9ce205f" ns3:_="" ns4:_="">
    <xsd:import namespace="fe5c9b3f-604f-4b99-a5a9-052c8347f3e5"/>
    <xsd:import namespace="aad3cfc9-a9a0-40ac-94e6-4dcd728aa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c9b3f-604f-4b99-a5a9-052c8347f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3cfc9-a9a0-40ac-94e6-4dcd728aa73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D89704-5EF8-46A9-B8A0-39F0D2A443F0}">
  <ds:schemaRefs>
    <ds:schemaRef ds:uri="http://purl.org/dc/elements/1.1/"/>
    <ds:schemaRef ds:uri="aad3cfc9-a9a0-40ac-94e6-4dcd728aa733"/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fe5c9b3f-604f-4b99-a5a9-052c8347f3e5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288533-B88D-4E2A-A848-AE49E7B5A2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86843E-9889-4C65-B84B-83122D0D4D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EDF13A-1544-4FB6-822F-9ADBBDA67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c9b3f-604f-4b99-a5a9-052c8347f3e5"/>
    <ds:schemaRef ds:uri="aad3cfc9-a9a0-40ac-94e6-4dcd728aa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A4%20single%20page%20flyer_Blue.dotx</Template>
  <TotalTime>1</TotalTime>
  <Pages>2</Pages>
  <Words>100</Words>
  <Characters>572</Characters>
  <Application>Microsoft Office Word</Application>
  <DocSecurity>0</DocSecurity>
  <Lines>4</Lines>
  <Paragraphs>1</Paragraphs>
  <ScaleCrop>false</ScaleCrop>
  <Company>Studio Binocular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Hayes</dc:creator>
  <cp:keywords/>
  <cp:lastModifiedBy>Melissa Hayes</cp:lastModifiedBy>
  <cp:revision>2</cp:revision>
  <cp:lastPrinted>2014-08-21T11:43:00Z</cp:lastPrinted>
  <dcterms:created xsi:type="dcterms:W3CDTF">2020-08-11T01:30:00Z</dcterms:created>
  <dcterms:modified xsi:type="dcterms:W3CDTF">2020-08-11T01:30:00Z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0x010100E98946314BAE5344906B5FFF933023ED</vt:lpwstr>
  </property>
</Properties>
</file>