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54AA22" w14:textId="77777777" w:rsidR="00346D20" w:rsidRPr="00136F23" w:rsidRDefault="00346D20" w:rsidP="00DA3628">
      <w:pPr>
        <w:jc w:val="center"/>
        <w:rPr>
          <w:b/>
          <w:sz w:val="24"/>
          <w:szCs w:val="24"/>
        </w:rPr>
      </w:pPr>
    </w:p>
    <w:p w14:paraId="130FD28A" w14:textId="565E58A7" w:rsidR="00DA3628" w:rsidRPr="00136F23" w:rsidRDefault="009D4D0C" w:rsidP="00DA3628">
      <w:pPr>
        <w:jc w:val="center"/>
        <w:rPr>
          <w:b/>
          <w:sz w:val="24"/>
          <w:szCs w:val="24"/>
        </w:rPr>
      </w:pPr>
      <w:r w:rsidRPr="00136F23">
        <w:rPr>
          <w:b/>
          <w:sz w:val="24"/>
          <w:szCs w:val="24"/>
        </w:rPr>
        <w:fldChar w:fldCharType="begin"/>
      </w:r>
      <w:r w:rsidRPr="00136F23">
        <w:rPr>
          <w:b/>
          <w:sz w:val="24"/>
          <w:szCs w:val="24"/>
        </w:rPr>
        <w:instrText xml:space="preserve"> FILLIN  "Type of Meeting eg. Admin Team Meeting"  \* MERGEFORMAT </w:instrText>
      </w:r>
      <w:r w:rsidRPr="00136F23">
        <w:rPr>
          <w:b/>
          <w:sz w:val="24"/>
          <w:szCs w:val="24"/>
        </w:rPr>
        <w:fldChar w:fldCharType="separate"/>
      </w:r>
      <w:r w:rsidR="00ED00AD">
        <w:rPr>
          <w:b/>
          <w:sz w:val="24"/>
          <w:szCs w:val="24"/>
        </w:rPr>
        <w:t>Arts and Cultural Advisory Committee Meeting</w:t>
      </w:r>
      <w:r w:rsidRPr="00136F23">
        <w:rPr>
          <w:b/>
          <w:sz w:val="24"/>
          <w:szCs w:val="24"/>
        </w:rPr>
        <w:fldChar w:fldCharType="end"/>
      </w:r>
    </w:p>
    <w:p w14:paraId="610CB918" w14:textId="77777777" w:rsidR="000C48AA" w:rsidRPr="00136F23" w:rsidRDefault="000C48AA" w:rsidP="00DA3628">
      <w:pPr>
        <w:jc w:val="center"/>
        <w:rPr>
          <w:b/>
          <w:sz w:val="24"/>
          <w:szCs w:val="24"/>
        </w:rPr>
      </w:pPr>
      <w:r w:rsidRPr="00136F23">
        <w:rPr>
          <w:b/>
          <w:sz w:val="24"/>
          <w:szCs w:val="24"/>
        </w:rPr>
        <w:t>Agenda</w:t>
      </w:r>
    </w:p>
    <w:p w14:paraId="4025BA11" w14:textId="77777777" w:rsidR="00DA3628" w:rsidRPr="00136F23" w:rsidRDefault="00DA3628" w:rsidP="00DA3628">
      <w:pPr>
        <w:jc w:val="center"/>
        <w:rPr>
          <w:b/>
          <w:sz w:val="24"/>
          <w:szCs w:val="24"/>
        </w:rPr>
      </w:pPr>
    </w:p>
    <w:p w14:paraId="025FEAAF" w14:textId="391C0325" w:rsidR="00DA3628" w:rsidRPr="00136F23" w:rsidRDefault="00DA3628" w:rsidP="00DA3628">
      <w:pPr>
        <w:jc w:val="center"/>
        <w:rPr>
          <w:b/>
          <w:sz w:val="24"/>
          <w:szCs w:val="24"/>
        </w:rPr>
      </w:pPr>
      <w:r w:rsidRPr="00136F23">
        <w:rPr>
          <w:b/>
          <w:sz w:val="24"/>
          <w:szCs w:val="24"/>
        </w:rPr>
        <w:t xml:space="preserve">To be held in </w:t>
      </w:r>
      <w:r w:rsidR="009D4D0C" w:rsidRPr="00136F23">
        <w:rPr>
          <w:b/>
          <w:sz w:val="24"/>
          <w:szCs w:val="24"/>
        </w:rPr>
        <w:fldChar w:fldCharType="begin"/>
      </w:r>
      <w:r w:rsidR="009D4D0C" w:rsidRPr="00136F23">
        <w:rPr>
          <w:b/>
          <w:sz w:val="24"/>
          <w:szCs w:val="24"/>
        </w:rPr>
        <w:instrText xml:space="preserve"> FILLIN  "Held in? eg. Meeting Room 5"  \* MERGEFORMAT </w:instrText>
      </w:r>
      <w:r w:rsidR="009D4D0C" w:rsidRPr="00136F23">
        <w:rPr>
          <w:b/>
          <w:sz w:val="24"/>
          <w:szCs w:val="24"/>
        </w:rPr>
        <w:fldChar w:fldCharType="separate"/>
      </w:r>
      <w:r w:rsidR="00ED00AD">
        <w:rPr>
          <w:b/>
          <w:sz w:val="24"/>
          <w:szCs w:val="24"/>
        </w:rPr>
        <w:t xml:space="preserve">Bunurong Meeting Room </w:t>
      </w:r>
      <w:r w:rsidR="009D4D0C" w:rsidRPr="00136F23">
        <w:rPr>
          <w:b/>
          <w:sz w:val="24"/>
          <w:szCs w:val="24"/>
        </w:rPr>
        <w:fldChar w:fldCharType="end"/>
      </w:r>
    </w:p>
    <w:p w14:paraId="34BADA25" w14:textId="0CED7B25" w:rsidR="00DA3628" w:rsidRPr="00136F23" w:rsidRDefault="00DA3628" w:rsidP="00DA3628">
      <w:pPr>
        <w:jc w:val="center"/>
        <w:rPr>
          <w:b/>
          <w:sz w:val="24"/>
          <w:szCs w:val="24"/>
        </w:rPr>
      </w:pPr>
      <w:r w:rsidRPr="00136F23">
        <w:rPr>
          <w:b/>
          <w:sz w:val="24"/>
          <w:szCs w:val="24"/>
        </w:rPr>
        <w:t xml:space="preserve">on </w:t>
      </w:r>
      <w:r w:rsidR="009D4D0C" w:rsidRPr="00136F23">
        <w:rPr>
          <w:b/>
          <w:sz w:val="24"/>
          <w:szCs w:val="24"/>
        </w:rPr>
        <w:fldChar w:fldCharType="begin"/>
      </w:r>
      <w:r w:rsidR="009D4D0C" w:rsidRPr="00136F23">
        <w:rPr>
          <w:b/>
          <w:sz w:val="24"/>
          <w:szCs w:val="24"/>
        </w:rPr>
        <w:instrText xml:space="preserve"> FILLIN  "Date of Meeting? eg. 21 June 2011"  \* MERGEFORMAT </w:instrText>
      </w:r>
      <w:r w:rsidR="009D4D0C" w:rsidRPr="00136F23">
        <w:rPr>
          <w:b/>
          <w:sz w:val="24"/>
          <w:szCs w:val="24"/>
        </w:rPr>
        <w:fldChar w:fldCharType="separate"/>
      </w:r>
      <w:r w:rsidR="00ED00AD">
        <w:rPr>
          <w:b/>
          <w:sz w:val="24"/>
          <w:szCs w:val="24"/>
        </w:rPr>
        <w:t xml:space="preserve">Monday 9 September </w:t>
      </w:r>
      <w:r w:rsidR="009D4D0C" w:rsidRPr="00136F23">
        <w:rPr>
          <w:b/>
          <w:sz w:val="24"/>
          <w:szCs w:val="24"/>
        </w:rPr>
        <w:fldChar w:fldCharType="end"/>
      </w:r>
      <w:r w:rsidR="009D4D0C" w:rsidRPr="00136F23">
        <w:rPr>
          <w:b/>
          <w:sz w:val="24"/>
          <w:szCs w:val="24"/>
        </w:rPr>
        <w:t xml:space="preserve"> </w:t>
      </w:r>
      <w:r w:rsidR="00BA7223" w:rsidRPr="00136F23">
        <w:rPr>
          <w:b/>
          <w:sz w:val="24"/>
          <w:szCs w:val="24"/>
        </w:rPr>
        <w:t xml:space="preserve">at </w:t>
      </w:r>
      <w:r w:rsidR="009D4D0C" w:rsidRPr="00136F23">
        <w:rPr>
          <w:b/>
          <w:sz w:val="24"/>
          <w:szCs w:val="24"/>
        </w:rPr>
        <w:fldChar w:fldCharType="begin"/>
      </w:r>
      <w:r w:rsidR="009D4D0C" w:rsidRPr="00136F23">
        <w:rPr>
          <w:b/>
          <w:sz w:val="24"/>
          <w:szCs w:val="24"/>
        </w:rPr>
        <w:instrText xml:space="preserve"> FILLIN  "Start time? eg. 2.30pm"  \* MERGEFORMAT </w:instrText>
      </w:r>
      <w:r w:rsidR="009D4D0C" w:rsidRPr="00136F23">
        <w:rPr>
          <w:b/>
          <w:sz w:val="24"/>
          <w:szCs w:val="24"/>
        </w:rPr>
        <w:fldChar w:fldCharType="separate"/>
      </w:r>
      <w:r w:rsidR="00ED00AD">
        <w:rPr>
          <w:b/>
          <w:sz w:val="24"/>
          <w:szCs w:val="24"/>
        </w:rPr>
        <w:t>5:30 PM</w:t>
      </w:r>
      <w:r w:rsidR="009D4D0C" w:rsidRPr="00136F23">
        <w:rPr>
          <w:b/>
          <w:sz w:val="24"/>
          <w:szCs w:val="24"/>
        </w:rPr>
        <w:fldChar w:fldCharType="end"/>
      </w:r>
    </w:p>
    <w:p w14:paraId="2C0C8697" w14:textId="77777777" w:rsidR="00BF00B9" w:rsidRPr="00136F23" w:rsidRDefault="00BF00B9" w:rsidP="00DA3628">
      <w:pPr>
        <w:jc w:val="center"/>
        <w:rPr>
          <w:b/>
        </w:rPr>
      </w:pPr>
    </w:p>
    <w:p w14:paraId="77941EA7" w14:textId="77777777" w:rsidR="00AB0791" w:rsidRPr="00136F23" w:rsidRDefault="00DA3628" w:rsidP="00AB0791">
      <w:pPr>
        <w:numPr>
          <w:ilvl w:val="0"/>
          <w:numId w:val="1"/>
        </w:numPr>
        <w:tabs>
          <w:tab w:val="clear" w:pos="720"/>
          <w:tab w:val="num" w:pos="540"/>
        </w:tabs>
        <w:ind w:left="540" w:hanging="540"/>
        <w:rPr>
          <w:b/>
        </w:rPr>
      </w:pPr>
      <w:r w:rsidRPr="00136F23">
        <w:rPr>
          <w:b/>
        </w:rPr>
        <w:t>Welcome</w:t>
      </w:r>
      <w:r w:rsidR="00477831" w:rsidRPr="00136F23">
        <w:rPr>
          <w:b/>
        </w:rPr>
        <w:t xml:space="preserve"> </w:t>
      </w:r>
    </w:p>
    <w:p w14:paraId="0868D7AB" w14:textId="77777777" w:rsidR="00DD5C71" w:rsidRDefault="00DD5C71" w:rsidP="00621842">
      <w:pPr>
        <w:ind w:left="1134" w:right="568"/>
        <w:rPr>
          <w:i/>
        </w:rPr>
      </w:pPr>
    </w:p>
    <w:p w14:paraId="39267D49" w14:textId="77777777" w:rsidR="00AB0791" w:rsidRDefault="00AB0791" w:rsidP="00621842">
      <w:pPr>
        <w:ind w:left="1134" w:right="568"/>
        <w:rPr>
          <w:i/>
        </w:rPr>
      </w:pPr>
      <w:r w:rsidRPr="00136F23">
        <w:rPr>
          <w:i/>
        </w:rPr>
        <w:t xml:space="preserve">“The City of Casey acknowledges that we are on </w:t>
      </w:r>
      <w:r w:rsidR="00621842">
        <w:rPr>
          <w:i/>
        </w:rPr>
        <w:t>the traditional land of the Bunu</w:t>
      </w:r>
      <w:r w:rsidRPr="00136F23">
        <w:rPr>
          <w:i/>
        </w:rPr>
        <w:t>rong and Wurundjeri people</w:t>
      </w:r>
      <w:r w:rsidR="00536072">
        <w:rPr>
          <w:i/>
        </w:rPr>
        <w:t xml:space="preserve"> and pays its respects to elders past and present</w:t>
      </w:r>
      <w:r w:rsidRPr="00136F23">
        <w:rPr>
          <w:i/>
        </w:rPr>
        <w:t>”.</w:t>
      </w:r>
    </w:p>
    <w:p w14:paraId="14A11BE9" w14:textId="77777777" w:rsidR="00136F23" w:rsidRDefault="00136F23" w:rsidP="00AB0791">
      <w:pPr>
        <w:tabs>
          <w:tab w:val="num" w:pos="540"/>
        </w:tabs>
        <w:ind w:left="540"/>
        <w:rPr>
          <w:i/>
        </w:rPr>
      </w:pPr>
    </w:p>
    <w:p w14:paraId="54DD5454" w14:textId="77777777" w:rsidR="00AB0791" w:rsidRPr="00C440C4" w:rsidRDefault="00AB0791" w:rsidP="00C440C4">
      <w:pPr>
        <w:tabs>
          <w:tab w:val="num" w:pos="540"/>
        </w:tabs>
        <w:ind w:left="540"/>
        <w:rPr>
          <w:i/>
        </w:rPr>
      </w:pPr>
    </w:p>
    <w:p w14:paraId="2B019FCB" w14:textId="77777777" w:rsidR="00892640" w:rsidRDefault="004B3553" w:rsidP="00136F23">
      <w:pPr>
        <w:numPr>
          <w:ilvl w:val="0"/>
          <w:numId w:val="1"/>
        </w:numPr>
        <w:tabs>
          <w:tab w:val="clear" w:pos="720"/>
          <w:tab w:val="left" w:pos="540"/>
        </w:tabs>
        <w:ind w:hanging="720"/>
        <w:rPr>
          <w:b/>
        </w:rPr>
      </w:pPr>
      <w:r w:rsidRPr="00136F23">
        <w:rPr>
          <w:b/>
        </w:rPr>
        <w:t>Present</w:t>
      </w:r>
      <w:r w:rsidR="00477831" w:rsidRPr="00136F23">
        <w:rPr>
          <w:b/>
        </w:rPr>
        <w:t>:</w:t>
      </w:r>
      <w:r w:rsidR="00136F23">
        <w:rPr>
          <w:b/>
        </w:rPr>
        <w:tab/>
      </w:r>
      <w:r w:rsidR="00136F23">
        <w:rPr>
          <w:b/>
        </w:rPr>
        <w:tab/>
      </w:r>
    </w:p>
    <w:p w14:paraId="7889904C" w14:textId="77777777" w:rsidR="00892640" w:rsidRDefault="00892640" w:rsidP="00892640">
      <w:pPr>
        <w:tabs>
          <w:tab w:val="left" w:pos="540"/>
        </w:tabs>
        <w:ind w:left="720"/>
        <w:rPr>
          <w:b/>
        </w:rPr>
      </w:pPr>
    </w:p>
    <w:p w14:paraId="49F90CEE" w14:textId="3D616B26" w:rsidR="004B3553" w:rsidRPr="00ED00AD" w:rsidRDefault="00892640" w:rsidP="00892640">
      <w:pPr>
        <w:tabs>
          <w:tab w:val="left" w:pos="540"/>
        </w:tabs>
        <w:ind w:left="720"/>
        <w:rPr>
          <w:b/>
        </w:rPr>
      </w:pPr>
      <w:r>
        <w:rPr>
          <w:bCs/>
        </w:rPr>
        <w:t xml:space="preserve">Cr. Wayne Smith, </w:t>
      </w:r>
      <w:r w:rsidR="00ED00AD" w:rsidRPr="00ED00AD">
        <w:t xml:space="preserve">Barbara Joseph, Chantelle Riordan, Jennie Toyne, Gino Ciancio Dena Aljamal, Di Lockwood, Jill Robins, Charitha Dissanayake, Joy Sellars, Nia McMartin, Verity Bosanquet, Sohail Yamin, Revati Ilanko, Stephanie Sacco, Bernadette Reynolds, Georgia Cribb (Gallery Director of Bunjil Place), </w:t>
      </w:r>
      <w:r w:rsidR="00ED00AD">
        <w:t>Robin Batt (Head of</w:t>
      </w:r>
      <w:r w:rsidR="00EB251C">
        <w:t xml:space="preserve"> Programming, Bunjil Place), Kate Callingham ( Head of Bunjil Place Business Development and Cultural Tourism),</w:t>
      </w:r>
      <w:r w:rsidR="00ED00AD">
        <w:t xml:space="preserve"> </w:t>
      </w:r>
      <w:r w:rsidR="00ED00AD" w:rsidRPr="00ED00AD">
        <w:t>Simon Doyle (Arts Development Officer).</w:t>
      </w:r>
    </w:p>
    <w:p w14:paraId="7271EE4F" w14:textId="77777777" w:rsidR="004B3553" w:rsidRPr="00ED00AD" w:rsidRDefault="004B3553" w:rsidP="00C440C4">
      <w:pPr>
        <w:tabs>
          <w:tab w:val="num" w:pos="540"/>
        </w:tabs>
        <w:ind w:left="540"/>
        <w:rPr>
          <w:i/>
        </w:rPr>
      </w:pPr>
    </w:p>
    <w:p w14:paraId="17D04377" w14:textId="5F0F4839" w:rsidR="004B3553" w:rsidRPr="00136F23" w:rsidRDefault="004B3553" w:rsidP="00136F23">
      <w:pPr>
        <w:ind w:left="720" w:hanging="180"/>
        <w:rPr>
          <w:b/>
        </w:rPr>
      </w:pPr>
      <w:r w:rsidRPr="00136F23">
        <w:rPr>
          <w:b/>
        </w:rPr>
        <w:t>Apologies</w:t>
      </w:r>
      <w:r w:rsidR="00477831" w:rsidRPr="00136F23">
        <w:rPr>
          <w:b/>
        </w:rPr>
        <w:t>:</w:t>
      </w:r>
      <w:r w:rsidR="00136F23">
        <w:rPr>
          <w:b/>
        </w:rPr>
        <w:tab/>
      </w:r>
    </w:p>
    <w:p w14:paraId="2BB8DBF6" w14:textId="77777777" w:rsidR="004B3553" w:rsidRPr="00C440C4" w:rsidRDefault="004B3553" w:rsidP="00C440C4">
      <w:pPr>
        <w:tabs>
          <w:tab w:val="num" w:pos="540"/>
        </w:tabs>
        <w:ind w:left="540"/>
        <w:rPr>
          <w:i/>
        </w:rPr>
      </w:pPr>
    </w:p>
    <w:p w14:paraId="6DDB3AE4" w14:textId="6852AB0A" w:rsidR="004B3553" w:rsidRPr="00136F23" w:rsidRDefault="00477831" w:rsidP="003661FE">
      <w:pPr>
        <w:tabs>
          <w:tab w:val="left" w:pos="540"/>
        </w:tabs>
        <w:ind w:left="2160" w:hanging="1620"/>
        <w:rPr>
          <w:i/>
        </w:rPr>
      </w:pPr>
      <w:r w:rsidRPr="00136F23">
        <w:rPr>
          <w:b/>
        </w:rPr>
        <w:t>Absent:</w:t>
      </w:r>
      <w:r w:rsidR="003661FE" w:rsidRPr="00136F23">
        <w:rPr>
          <w:b/>
        </w:rPr>
        <w:tab/>
      </w:r>
    </w:p>
    <w:p w14:paraId="0E6F2475" w14:textId="77777777" w:rsidR="00B42B4E" w:rsidRPr="00C440C4" w:rsidRDefault="00B42B4E" w:rsidP="00C440C4">
      <w:pPr>
        <w:tabs>
          <w:tab w:val="num" w:pos="540"/>
        </w:tabs>
        <w:ind w:left="540"/>
        <w:rPr>
          <w:i/>
        </w:rPr>
      </w:pPr>
    </w:p>
    <w:p w14:paraId="58D65812" w14:textId="77777777" w:rsidR="004B3553" w:rsidRDefault="00477831" w:rsidP="00DA3628">
      <w:pPr>
        <w:numPr>
          <w:ilvl w:val="0"/>
          <w:numId w:val="1"/>
        </w:numPr>
        <w:tabs>
          <w:tab w:val="clear" w:pos="720"/>
          <w:tab w:val="left" w:pos="540"/>
        </w:tabs>
        <w:ind w:left="540" w:hanging="540"/>
        <w:rPr>
          <w:b/>
        </w:rPr>
      </w:pPr>
      <w:r w:rsidRPr="00136F23">
        <w:rPr>
          <w:b/>
        </w:rPr>
        <w:t xml:space="preserve">Declaration by Councillors and </w:t>
      </w:r>
      <w:r w:rsidR="005411D2" w:rsidRPr="00136F23">
        <w:rPr>
          <w:b/>
        </w:rPr>
        <w:t xml:space="preserve">Council </w:t>
      </w:r>
      <w:r w:rsidRPr="00136F23">
        <w:rPr>
          <w:b/>
        </w:rPr>
        <w:t xml:space="preserve">Officers of </w:t>
      </w:r>
      <w:r w:rsidR="004B3553" w:rsidRPr="00136F23">
        <w:rPr>
          <w:b/>
        </w:rPr>
        <w:t>Conflict of Interest</w:t>
      </w:r>
      <w:r w:rsidR="005411D2" w:rsidRPr="00136F23">
        <w:rPr>
          <w:b/>
        </w:rPr>
        <w:t xml:space="preserve"> or Personal Interest pursuant to Section 79 and 79B of the Local Government Act 1989</w:t>
      </w:r>
      <w:r w:rsidR="009F514A" w:rsidRPr="00136F23">
        <w:rPr>
          <w:b/>
        </w:rPr>
        <w:t>.</w:t>
      </w:r>
    </w:p>
    <w:p w14:paraId="31FD93E4" w14:textId="77777777" w:rsidR="00136F23" w:rsidRPr="00C440C4" w:rsidRDefault="00136F23" w:rsidP="00C440C4">
      <w:pPr>
        <w:tabs>
          <w:tab w:val="num" w:pos="540"/>
        </w:tabs>
        <w:ind w:left="540"/>
        <w:rPr>
          <w:i/>
        </w:rPr>
      </w:pPr>
    </w:p>
    <w:p w14:paraId="14EBB967" w14:textId="77777777" w:rsidR="00EA6515" w:rsidRPr="00C440C4" w:rsidRDefault="00EA6515" w:rsidP="00C440C4">
      <w:pPr>
        <w:tabs>
          <w:tab w:val="num" w:pos="540"/>
        </w:tabs>
        <w:ind w:left="540"/>
        <w:rPr>
          <w:i/>
        </w:rPr>
      </w:pPr>
    </w:p>
    <w:p w14:paraId="32347378" w14:textId="77777777" w:rsidR="004B3553" w:rsidRDefault="004B3553" w:rsidP="00DA3628">
      <w:pPr>
        <w:numPr>
          <w:ilvl w:val="0"/>
          <w:numId w:val="1"/>
        </w:numPr>
        <w:tabs>
          <w:tab w:val="clear" w:pos="720"/>
          <w:tab w:val="left" w:pos="540"/>
        </w:tabs>
        <w:ind w:left="540" w:hanging="540"/>
        <w:rPr>
          <w:b/>
        </w:rPr>
      </w:pPr>
      <w:r w:rsidRPr="00136F23">
        <w:rPr>
          <w:b/>
        </w:rPr>
        <w:t>Confirmation of the minutes of previous meeting</w:t>
      </w:r>
    </w:p>
    <w:p w14:paraId="213E8E46" w14:textId="77777777" w:rsidR="00136F23" w:rsidRPr="00C440C4" w:rsidRDefault="00136F23" w:rsidP="00C440C4">
      <w:pPr>
        <w:tabs>
          <w:tab w:val="num" w:pos="540"/>
        </w:tabs>
        <w:ind w:left="540"/>
        <w:rPr>
          <w:i/>
        </w:rPr>
      </w:pPr>
    </w:p>
    <w:p w14:paraId="77E4D870" w14:textId="77777777" w:rsidR="00477831" w:rsidRPr="00C440C4" w:rsidRDefault="00477831" w:rsidP="00C440C4">
      <w:pPr>
        <w:tabs>
          <w:tab w:val="num" w:pos="540"/>
        </w:tabs>
        <w:ind w:left="540"/>
        <w:rPr>
          <w:i/>
        </w:rPr>
      </w:pPr>
    </w:p>
    <w:p w14:paraId="215025B1" w14:textId="77777777" w:rsidR="009D6F45" w:rsidRDefault="004B3553" w:rsidP="00DA3628">
      <w:pPr>
        <w:numPr>
          <w:ilvl w:val="0"/>
          <w:numId w:val="1"/>
        </w:numPr>
        <w:tabs>
          <w:tab w:val="clear" w:pos="720"/>
          <w:tab w:val="left" w:pos="540"/>
        </w:tabs>
        <w:ind w:left="540" w:hanging="540"/>
        <w:rPr>
          <w:b/>
        </w:rPr>
      </w:pPr>
      <w:r w:rsidRPr="00136F23">
        <w:rPr>
          <w:b/>
        </w:rPr>
        <w:t>Business arising from the minutes of the previous meeting</w:t>
      </w:r>
    </w:p>
    <w:p w14:paraId="1AC2CB73" w14:textId="5383E1B3" w:rsidR="00136F23" w:rsidRDefault="00136F23" w:rsidP="00C440C4">
      <w:pPr>
        <w:tabs>
          <w:tab w:val="num" w:pos="540"/>
        </w:tabs>
        <w:ind w:left="540"/>
        <w:rPr>
          <w:i/>
        </w:rPr>
      </w:pPr>
    </w:p>
    <w:p w14:paraId="05767329" w14:textId="256ACBA9" w:rsidR="00FE093B" w:rsidRDefault="00FE093B" w:rsidP="00C440C4">
      <w:pPr>
        <w:tabs>
          <w:tab w:val="num" w:pos="540"/>
        </w:tabs>
        <w:ind w:left="540"/>
        <w:rPr>
          <w:i/>
        </w:rPr>
      </w:pPr>
      <w:r>
        <w:rPr>
          <w:i/>
        </w:rPr>
        <w:t>Introduction to the ACAC online forum – Simon Doyle</w:t>
      </w:r>
    </w:p>
    <w:p w14:paraId="0D13CAAB" w14:textId="0E551F2C" w:rsidR="00FE093B" w:rsidRDefault="00FE093B" w:rsidP="00C440C4">
      <w:pPr>
        <w:tabs>
          <w:tab w:val="num" w:pos="540"/>
        </w:tabs>
        <w:ind w:left="540"/>
        <w:rPr>
          <w:i/>
        </w:rPr>
      </w:pPr>
      <w:r>
        <w:rPr>
          <w:i/>
        </w:rPr>
        <w:t>Update on the busking permit – Simon Doyle</w:t>
      </w:r>
    </w:p>
    <w:p w14:paraId="72999427" w14:textId="75746E35" w:rsidR="00FE093B" w:rsidRDefault="00FE093B" w:rsidP="00C440C4">
      <w:pPr>
        <w:tabs>
          <w:tab w:val="num" w:pos="540"/>
        </w:tabs>
        <w:ind w:left="540"/>
        <w:rPr>
          <w:i/>
        </w:rPr>
      </w:pPr>
      <w:r>
        <w:rPr>
          <w:i/>
        </w:rPr>
        <w:t xml:space="preserve">Promoting community announcements </w:t>
      </w:r>
      <w:r w:rsidR="00B14E4D">
        <w:rPr>
          <w:i/>
        </w:rPr>
        <w:t>on Casey Radio – Simon Doyle / Nia McMartin</w:t>
      </w:r>
    </w:p>
    <w:p w14:paraId="0EB4E177" w14:textId="73E80B0B" w:rsidR="00B14E4D" w:rsidRDefault="00B14E4D" w:rsidP="00C440C4">
      <w:pPr>
        <w:tabs>
          <w:tab w:val="num" w:pos="540"/>
        </w:tabs>
        <w:ind w:left="540"/>
        <w:rPr>
          <w:i/>
        </w:rPr>
      </w:pPr>
      <w:r>
        <w:rPr>
          <w:i/>
        </w:rPr>
        <w:t>Encouraging Live Performance Opportunities – Simon Doyle / Chantelle Riordan</w:t>
      </w:r>
    </w:p>
    <w:p w14:paraId="1BD7334A" w14:textId="77777777" w:rsidR="00B14E4D" w:rsidRPr="00C440C4" w:rsidRDefault="00B14E4D" w:rsidP="00C440C4">
      <w:pPr>
        <w:tabs>
          <w:tab w:val="num" w:pos="540"/>
        </w:tabs>
        <w:ind w:left="540"/>
        <w:rPr>
          <w:i/>
        </w:rPr>
      </w:pPr>
    </w:p>
    <w:p w14:paraId="3E03AD94" w14:textId="77777777" w:rsidR="004B3553" w:rsidRPr="00C440C4" w:rsidRDefault="004B3553" w:rsidP="00C440C4">
      <w:pPr>
        <w:tabs>
          <w:tab w:val="num" w:pos="540"/>
        </w:tabs>
        <w:ind w:left="540"/>
        <w:rPr>
          <w:i/>
        </w:rPr>
      </w:pPr>
    </w:p>
    <w:p w14:paraId="2E26E673" w14:textId="77777777" w:rsidR="004B3553" w:rsidRDefault="004B3553" w:rsidP="00DA3628">
      <w:pPr>
        <w:numPr>
          <w:ilvl w:val="0"/>
          <w:numId w:val="1"/>
        </w:numPr>
        <w:tabs>
          <w:tab w:val="clear" w:pos="720"/>
          <w:tab w:val="left" w:pos="540"/>
        </w:tabs>
        <w:ind w:left="540" w:hanging="540"/>
        <w:rPr>
          <w:b/>
        </w:rPr>
      </w:pPr>
      <w:r w:rsidRPr="00136F23">
        <w:rPr>
          <w:b/>
        </w:rPr>
        <w:t>General Business</w:t>
      </w:r>
    </w:p>
    <w:p w14:paraId="2563A1E5" w14:textId="77777777" w:rsidR="00136F23" w:rsidRPr="00C440C4" w:rsidRDefault="00136F23" w:rsidP="00C440C4">
      <w:pPr>
        <w:tabs>
          <w:tab w:val="num" w:pos="540"/>
        </w:tabs>
        <w:ind w:left="540"/>
        <w:rPr>
          <w:i/>
        </w:rPr>
      </w:pPr>
    </w:p>
    <w:p w14:paraId="75BF909D" w14:textId="0AE57ED5" w:rsidR="00323D7E" w:rsidRDefault="00323D7E" w:rsidP="00EB4EFA">
      <w:pPr>
        <w:tabs>
          <w:tab w:val="num" w:pos="540"/>
        </w:tabs>
        <w:ind w:left="540"/>
        <w:rPr>
          <w:i/>
        </w:rPr>
      </w:pPr>
      <w:r>
        <w:rPr>
          <w:i/>
        </w:rPr>
        <w:t>Introducing Kate Callingham –</w:t>
      </w:r>
      <w:r w:rsidR="00B04317">
        <w:rPr>
          <w:i/>
        </w:rPr>
        <w:t xml:space="preserve"> </w:t>
      </w:r>
      <w:r>
        <w:rPr>
          <w:i/>
        </w:rPr>
        <w:t>Kate Callingham</w:t>
      </w:r>
    </w:p>
    <w:p w14:paraId="213F5D4A" w14:textId="33E689F5" w:rsidR="00AC3370" w:rsidRDefault="00AC3370" w:rsidP="00EB4EFA">
      <w:pPr>
        <w:tabs>
          <w:tab w:val="num" w:pos="540"/>
        </w:tabs>
        <w:ind w:left="540"/>
        <w:rPr>
          <w:i/>
        </w:rPr>
      </w:pPr>
      <w:r>
        <w:rPr>
          <w:i/>
        </w:rPr>
        <w:t>Mayoral Arts Dinner Reflection – Cr. Wayne Smith</w:t>
      </w:r>
      <w:bookmarkStart w:id="0" w:name="_GoBack"/>
      <w:bookmarkEnd w:id="0"/>
    </w:p>
    <w:p w14:paraId="5F4F650E" w14:textId="1245B157" w:rsidR="00EB4EFA" w:rsidRDefault="00EB4EFA" w:rsidP="00EB4EFA">
      <w:pPr>
        <w:tabs>
          <w:tab w:val="num" w:pos="540"/>
        </w:tabs>
        <w:ind w:left="540"/>
        <w:rPr>
          <w:i/>
        </w:rPr>
      </w:pPr>
      <w:r>
        <w:rPr>
          <w:i/>
        </w:rPr>
        <w:t>Busking permit trial update – Simon Doyle</w:t>
      </w:r>
    </w:p>
    <w:p w14:paraId="16B10271" w14:textId="7EB52958" w:rsidR="00AE3533" w:rsidRDefault="00AE3533" w:rsidP="00EB4EFA">
      <w:pPr>
        <w:tabs>
          <w:tab w:val="num" w:pos="540"/>
        </w:tabs>
        <w:ind w:left="540"/>
        <w:rPr>
          <w:i/>
        </w:rPr>
      </w:pPr>
      <w:r>
        <w:rPr>
          <w:i/>
        </w:rPr>
        <w:t>ACAC online forum – Simon Doyle</w:t>
      </w:r>
    </w:p>
    <w:p w14:paraId="6FDA81FC" w14:textId="146B10B3" w:rsidR="00323D7E" w:rsidRDefault="00323D7E" w:rsidP="00EB4EFA">
      <w:pPr>
        <w:tabs>
          <w:tab w:val="num" w:pos="540"/>
        </w:tabs>
        <w:ind w:left="540"/>
        <w:rPr>
          <w:i/>
        </w:rPr>
      </w:pPr>
      <w:r>
        <w:rPr>
          <w:i/>
        </w:rPr>
        <w:t>Housing Keeping (WAF Surveys, Art Space Selection Panel) – Simon Doyle</w:t>
      </w:r>
    </w:p>
    <w:p w14:paraId="79179973" w14:textId="77777777" w:rsidR="00EB4EFA" w:rsidRPr="00C440C4" w:rsidRDefault="00EB4EFA" w:rsidP="00C440C4">
      <w:pPr>
        <w:tabs>
          <w:tab w:val="num" w:pos="540"/>
        </w:tabs>
        <w:ind w:left="540"/>
        <w:rPr>
          <w:i/>
        </w:rPr>
      </w:pPr>
    </w:p>
    <w:p w14:paraId="6051A92C" w14:textId="77777777" w:rsidR="009D6F45" w:rsidRDefault="009D6F45" w:rsidP="00DA3628">
      <w:pPr>
        <w:numPr>
          <w:ilvl w:val="0"/>
          <w:numId w:val="1"/>
        </w:numPr>
        <w:tabs>
          <w:tab w:val="clear" w:pos="720"/>
          <w:tab w:val="left" w:pos="540"/>
        </w:tabs>
        <w:ind w:left="540" w:hanging="540"/>
        <w:rPr>
          <w:b/>
        </w:rPr>
      </w:pPr>
      <w:r w:rsidRPr="00136F23">
        <w:rPr>
          <w:b/>
        </w:rPr>
        <w:t>Urgent items without notice</w:t>
      </w:r>
    </w:p>
    <w:p w14:paraId="37D3DAF2" w14:textId="77777777" w:rsidR="00136F23" w:rsidRPr="00C440C4" w:rsidRDefault="00136F23" w:rsidP="00C440C4">
      <w:pPr>
        <w:tabs>
          <w:tab w:val="num" w:pos="540"/>
        </w:tabs>
        <w:ind w:left="540"/>
        <w:rPr>
          <w:i/>
        </w:rPr>
      </w:pPr>
    </w:p>
    <w:p w14:paraId="558352AD" w14:textId="77777777" w:rsidR="004B3553" w:rsidRPr="00C440C4" w:rsidRDefault="004B3553" w:rsidP="00C440C4">
      <w:pPr>
        <w:tabs>
          <w:tab w:val="num" w:pos="540"/>
        </w:tabs>
        <w:ind w:left="540"/>
        <w:rPr>
          <w:i/>
        </w:rPr>
      </w:pPr>
    </w:p>
    <w:p w14:paraId="2A078BBE" w14:textId="77777777" w:rsidR="004B3553" w:rsidRDefault="005A4EC6" w:rsidP="00DA3628">
      <w:pPr>
        <w:numPr>
          <w:ilvl w:val="0"/>
          <w:numId w:val="1"/>
        </w:numPr>
        <w:tabs>
          <w:tab w:val="clear" w:pos="720"/>
          <w:tab w:val="left" w:pos="540"/>
        </w:tabs>
        <w:ind w:left="540" w:hanging="540"/>
        <w:rPr>
          <w:b/>
        </w:rPr>
      </w:pPr>
      <w:r w:rsidRPr="00136F23">
        <w:rPr>
          <w:b/>
        </w:rPr>
        <w:lastRenderedPageBreak/>
        <w:t>Next Meeting</w:t>
      </w:r>
    </w:p>
    <w:p w14:paraId="7E88CA24" w14:textId="77777777" w:rsidR="00136F23" w:rsidRPr="00C440C4" w:rsidRDefault="00136F23" w:rsidP="00C440C4">
      <w:pPr>
        <w:tabs>
          <w:tab w:val="num" w:pos="540"/>
        </w:tabs>
        <w:ind w:left="540"/>
        <w:rPr>
          <w:i/>
        </w:rPr>
      </w:pPr>
    </w:p>
    <w:p w14:paraId="38BFE1BB" w14:textId="42210E66" w:rsidR="00B96234" w:rsidRDefault="00323D7E" w:rsidP="00C440C4">
      <w:pPr>
        <w:tabs>
          <w:tab w:val="num" w:pos="540"/>
        </w:tabs>
        <w:ind w:left="540"/>
        <w:rPr>
          <w:i/>
        </w:rPr>
      </w:pPr>
      <w:r>
        <w:rPr>
          <w:i/>
        </w:rPr>
        <w:t>Monday 15 December</w:t>
      </w:r>
    </w:p>
    <w:p w14:paraId="0932470F" w14:textId="77777777" w:rsidR="00F25536" w:rsidRPr="00C440C4" w:rsidRDefault="00F25536" w:rsidP="00C440C4">
      <w:pPr>
        <w:tabs>
          <w:tab w:val="num" w:pos="540"/>
        </w:tabs>
        <w:ind w:left="540"/>
        <w:rPr>
          <w:i/>
        </w:rPr>
      </w:pPr>
    </w:p>
    <w:p w14:paraId="344397E7" w14:textId="77777777" w:rsidR="00B96234" w:rsidRDefault="00CE7D1A" w:rsidP="00DA3628">
      <w:pPr>
        <w:numPr>
          <w:ilvl w:val="0"/>
          <w:numId w:val="1"/>
        </w:numPr>
        <w:tabs>
          <w:tab w:val="clear" w:pos="720"/>
          <w:tab w:val="left" w:pos="540"/>
        </w:tabs>
        <w:ind w:left="540" w:hanging="540"/>
        <w:rPr>
          <w:b/>
        </w:rPr>
      </w:pPr>
      <w:r>
        <w:rPr>
          <w:b/>
        </w:rPr>
        <w:t>Time of meeting closure</w:t>
      </w:r>
    </w:p>
    <w:p w14:paraId="20275203" w14:textId="77777777" w:rsidR="00136F23" w:rsidRPr="00C440C4" w:rsidRDefault="00136F23" w:rsidP="00C440C4">
      <w:pPr>
        <w:tabs>
          <w:tab w:val="num" w:pos="540"/>
        </w:tabs>
        <w:ind w:left="540"/>
        <w:rPr>
          <w:i/>
        </w:rPr>
      </w:pPr>
    </w:p>
    <w:sectPr w:rsidR="00136F23" w:rsidRPr="00C440C4" w:rsidSect="00832D2E">
      <w:headerReference w:type="even" r:id="rId8"/>
      <w:headerReference w:type="default" r:id="rId9"/>
      <w:footerReference w:type="even" r:id="rId10"/>
      <w:footerReference w:type="default" r:id="rId11"/>
      <w:headerReference w:type="first" r:id="rId12"/>
      <w:footerReference w:type="first" r:id="rId13"/>
      <w:pgSz w:w="11909" w:h="16834" w:code="9"/>
      <w:pgMar w:top="1134" w:right="1418" w:bottom="1440" w:left="1418" w:header="567" w:footer="567"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E23BA6" w14:textId="77777777" w:rsidR="00ED00AD" w:rsidRDefault="00ED00AD" w:rsidP="00041A68">
      <w:r>
        <w:separator/>
      </w:r>
    </w:p>
  </w:endnote>
  <w:endnote w:type="continuationSeparator" w:id="0">
    <w:p w14:paraId="246A8675" w14:textId="77777777" w:rsidR="00ED00AD" w:rsidRDefault="00ED00AD" w:rsidP="00041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CC9748" w14:textId="77777777" w:rsidR="00621842" w:rsidRDefault="006218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874977696"/>
      <w:docPartObj>
        <w:docPartGallery w:val="Page Numbers (Bottom of Page)"/>
        <w:docPartUnique/>
      </w:docPartObj>
    </w:sdtPr>
    <w:sdtEndPr>
      <w:rPr>
        <w:noProof/>
      </w:rPr>
    </w:sdtEndPr>
    <w:sdtContent>
      <w:p w14:paraId="08D27569" w14:textId="77777777" w:rsidR="00621842" w:rsidRPr="00621842" w:rsidRDefault="00621842" w:rsidP="00621842">
        <w:pPr>
          <w:pStyle w:val="Footer"/>
          <w:pBdr>
            <w:top w:val="single" w:sz="4" w:space="1" w:color="auto"/>
          </w:pBdr>
          <w:jc w:val="right"/>
          <w:rPr>
            <w:sz w:val="20"/>
            <w:szCs w:val="20"/>
          </w:rPr>
        </w:pPr>
        <w:r w:rsidRPr="00621842">
          <w:rPr>
            <w:sz w:val="20"/>
            <w:szCs w:val="20"/>
          </w:rPr>
          <w:fldChar w:fldCharType="begin"/>
        </w:r>
        <w:r w:rsidRPr="00621842">
          <w:rPr>
            <w:sz w:val="20"/>
            <w:szCs w:val="20"/>
          </w:rPr>
          <w:instrText xml:space="preserve"> PAGE   \* MERGEFORMAT </w:instrText>
        </w:r>
        <w:r w:rsidRPr="00621842">
          <w:rPr>
            <w:sz w:val="20"/>
            <w:szCs w:val="20"/>
          </w:rPr>
          <w:fldChar w:fldCharType="separate"/>
        </w:r>
        <w:r w:rsidR="003C57B3">
          <w:rPr>
            <w:noProof/>
            <w:sz w:val="20"/>
            <w:szCs w:val="20"/>
          </w:rPr>
          <w:t>1</w:t>
        </w:r>
        <w:r w:rsidRPr="00621842">
          <w:rPr>
            <w:noProof/>
            <w:sz w:val="20"/>
            <w:szCs w:val="20"/>
          </w:rPr>
          <w:fldChar w:fldCharType="end"/>
        </w:r>
        <w:r w:rsidRPr="00621842">
          <w:rPr>
            <w:noProof/>
            <w:sz w:val="20"/>
            <w:szCs w:val="20"/>
          </w:rPr>
          <w:t>.</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1F7214" w14:textId="77777777" w:rsidR="00621842" w:rsidRDefault="006218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CB9E49" w14:textId="77777777" w:rsidR="00ED00AD" w:rsidRDefault="00ED00AD" w:rsidP="00041A68">
      <w:r>
        <w:separator/>
      </w:r>
    </w:p>
  </w:footnote>
  <w:footnote w:type="continuationSeparator" w:id="0">
    <w:p w14:paraId="59B28364" w14:textId="77777777" w:rsidR="00ED00AD" w:rsidRDefault="00ED00AD" w:rsidP="00041A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80E859" w14:textId="77777777" w:rsidR="00621842" w:rsidRDefault="006218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8897"/>
      <w:gridCol w:w="992"/>
    </w:tblGrid>
    <w:tr w:rsidR="005A4EC6" w14:paraId="10D4290D" w14:textId="77777777">
      <w:trPr>
        <w:trHeight w:hRule="exact" w:val="1000"/>
      </w:trPr>
      <w:tc>
        <w:tcPr>
          <w:tcW w:w="8897" w:type="dxa"/>
          <w:vAlign w:val="center"/>
        </w:tcPr>
        <w:p w14:paraId="2CEAC78D" w14:textId="77777777" w:rsidR="005A4EC6" w:rsidRDefault="00AC3370" w:rsidP="003C57B3">
          <w:pPr>
            <w:pStyle w:val="Header"/>
            <w:rPr>
              <w:sz w:val="48"/>
            </w:rPr>
          </w:pPr>
          <w:r>
            <w:rPr>
              <w:b/>
              <w:sz w:val="48"/>
              <w:szCs w:val="20"/>
            </w:rPr>
            <w:object w:dxaOrig="1440" w:dyaOrig="1440" w14:anchorId="31360C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446.45pt;margin-top:4.2pt;width:35.4pt;height:41.2pt;z-index:-251658752;visibility:visible;mso-wrap-edited:f" wrapcoords="919 0 919 21207 21600 21207 21600 0 919 0" o:allowincell="f">
                <v:imagedata r:id="rId1" o:title="" cropbottom="26378f" cropright="9418f" gain="112993f"/>
                <w10:wrap type="tight"/>
              </v:shape>
              <o:OLEObject Type="Embed" ProgID="Word.Picture.8" ShapeID="_x0000_s2052" DrawAspect="Content" ObjectID="_1628949456" r:id="rId2"/>
            </w:object>
          </w:r>
          <w:r w:rsidR="005A4EC6" w:rsidRPr="007A79C5">
            <w:rPr>
              <w:b/>
              <w:sz w:val="48"/>
              <w:szCs w:val="20"/>
            </w:rPr>
            <w:t>Casey</w:t>
          </w:r>
        </w:p>
      </w:tc>
      <w:tc>
        <w:tcPr>
          <w:tcW w:w="992" w:type="dxa"/>
          <w:vAlign w:val="center"/>
        </w:tcPr>
        <w:p w14:paraId="45F63175" w14:textId="77777777" w:rsidR="005A4EC6" w:rsidRDefault="005A4EC6">
          <w:pPr>
            <w:pStyle w:val="Header"/>
          </w:pPr>
        </w:p>
      </w:tc>
    </w:tr>
  </w:tbl>
  <w:p w14:paraId="36379F81" w14:textId="77777777" w:rsidR="005A4EC6" w:rsidRDefault="005A4E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15E3F9" w14:textId="77777777" w:rsidR="00621842" w:rsidRDefault="006218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B8648E"/>
    <w:multiLevelType w:val="hybridMultilevel"/>
    <w:tmpl w:val="5F4EC06E"/>
    <w:lvl w:ilvl="0" w:tplc="0C09000F">
      <w:start w:val="1"/>
      <w:numFmt w:val="decimal"/>
      <w:lvlText w:val="%1."/>
      <w:lvlJc w:val="left"/>
      <w:pPr>
        <w:tabs>
          <w:tab w:val="num" w:pos="720"/>
        </w:tabs>
        <w:ind w:left="720" w:hanging="360"/>
      </w:pPr>
    </w:lvl>
    <w:lvl w:ilvl="1" w:tplc="71C6182A">
      <w:start w:val="1"/>
      <w:numFmt w:val="bullet"/>
      <w:lvlText w:val=""/>
      <w:lvlJc w:val="left"/>
      <w:pPr>
        <w:tabs>
          <w:tab w:val="num" w:pos="1440"/>
        </w:tabs>
        <w:ind w:left="1440" w:hanging="360"/>
      </w:pPr>
      <w:rPr>
        <w:rFonts w:ascii="Symbol" w:hAnsi="Symbol" w:hint="default"/>
        <w:color w:val="auto"/>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15:restartNumberingAfterBreak="0">
    <w:nsid w:val="32AF1D44"/>
    <w:multiLevelType w:val="multilevel"/>
    <w:tmpl w:val="BC160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0AD"/>
    <w:rsid w:val="0002051E"/>
    <w:rsid w:val="00041A68"/>
    <w:rsid w:val="000C48AA"/>
    <w:rsid w:val="000E455A"/>
    <w:rsid w:val="00136F23"/>
    <w:rsid w:val="001629DD"/>
    <w:rsid w:val="001C5D99"/>
    <w:rsid w:val="001F632C"/>
    <w:rsid w:val="00237CDB"/>
    <w:rsid w:val="002A485C"/>
    <w:rsid w:val="0032250E"/>
    <w:rsid w:val="00323D7E"/>
    <w:rsid w:val="00346D20"/>
    <w:rsid w:val="003661FE"/>
    <w:rsid w:val="00394CA4"/>
    <w:rsid w:val="003C57B3"/>
    <w:rsid w:val="00421ADA"/>
    <w:rsid w:val="00422906"/>
    <w:rsid w:val="00477831"/>
    <w:rsid w:val="004B3553"/>
    <w:rsid w:val="00533F64"/>
    <w:rsid w:val="00536072"/>
    <w:rsid w:val="005411D2"/>
    <w:rsid w:val="005A4EC6"/>
    <w:rsid w:val="00621842"/>
    <w:rsid w:val="006626D8"/>
    <w:rsid w:val="006A3282"/>
    <w:rsid w:val="006E3A47"/>
    <w:rsid w:val="007A79C5"/>
    <w:rsid w:val="0080535C"/>
    <w:rsid w:val="00832D2E"/>
    <w:rsid w:val="00892640"/>
    <w:rsid w:val="00892EAC"/>
    <w:rsid w:val="0090082F"/>
    <w:rsid w:val="009760DC"/>
    <w:rsid w:val="00980F02"/>
    <w:rsid w:val="009D4D0C"/>
    <w:rsid w:val="009D6F45"/>
    <w:rsid w:val="009F514A"/>
    <w:rsid w:val="00AB0791"/>
    <w:rsid w:val="00AC3370"/>
    <w:rsid w:val="00AD548E"/>
    <w:rsid w:val="00AE3533"/>
    <w:rsid w:val="00B04317"/>
    <w:rsid w:val="00B14E4D"/>
    <w:rsid w:val="00B179F4"/>
    <w:rsid w:val="00B42B4E"/>
    <w:rsid w:val="00B96234"/>
    <w:rsid w:val="00BA7223"/>
    <w:rsid w:val="00BF00B9"/>
    <w:rsid w:val="00C440C4"/>
    <w:rsid w:val="00C665DF"/>
    <w:rsid w:val="00C753DA"/>
    <w:rsid w:val="00CE7D1A"/>
    <w:rsid w:val="00D04290"/>
    <w:rsid w:val="00D049C1"/>
    <w:rsid w:val="00D10740"/>
    <w:rsid w:val="00D12F66"/>
    <w:rsid w:val="00D7622C"/>
    <w:rsid w:val="00DA3628"/>
    <w:rsid w:val="00DD5C71"/>
    <w:rsid w:val="00E24B23"/>
    <w:rsid w:val="00E673CB"/>
    <w:rsid w:val="00E722EF"/>
    <w:rsid w:val="00EA137E"/>
    <w:rsid w:val="00EA6515"/>
    <w:rsid w:val="00EB251C"/>
    <w:rsid w:val="00EB4EFA"/>
    <w:rsid w:val="00EC36DA"/>
    <w:rsid w:val="00EC7E89"/>
    <w:rsid w:val="00ED00AD"/>
    <w:rsid w:val="00F05338"/>
    <w:rsid w:val="00F25536"/>
    <w:rsid w:val="00F9752A"/>
    <w:rsid w:val="00FC118F"/>
    <w:rsid w:val="00FC5029"/>
    <w:rsid w:val="00FD7564"/>
    <w:rsid w:val="00FE093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56E62676"/>
  <w15:docId w15:val="{687FEEC4-1BCC-460A-87AA-1B80EDA0A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3628"/>
    <w:pPr>
      <w:jc w:val="both"/>
    </w:pPr>
    <w:rPr>
      <w:rFonts w:ascii="Arial" w:hAnsi="Arial"/>
      <w:sz w:val="22"/>
      <w:szCs w:val="22"/>
      <w:lang w:eastAsia="en-US"/>
    </w:rPr>
  </w:style>
  <w:style w:type="paragraph" w:styleId="Heading1">
    <w:name w:val="heading 1"/>
    <w:basedOn w:val="Normal"/>
    <w:next w:val="Normal"/>
    <w:qFormat/>
    <w:pPr>
      <w:keepNext/>
      <w:outlineLvl w:val="0"/>
    </w:pPr>
    <w:rPr>
      <w:b/>
      <w:sz w:val="5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paragraph" w:customStyle="1" w:styleId="Char1">
    <w:name w:val="Char1"/>
    <w:basedOn w:val="Normal"/>
    <w:rsid w:val="00DA3628"/>
    <w:pPr>
      <w:spacing w:after="160" w:line="240" w:lineRule="exact"/>
      <w:jc w:val="left"/>
    </w:pPr>
    <w:rPr>
      <w:rFonts w:ascii="Tahoma" w:hAnsi="Tahoma" w:cs="Tahoma"/>
      <w:sz w:val="20"/>
      <w:szCs w:val="20"/>
      <w:lang w:val="en-US"/>
    </w:rPr>
  </w:style>
  <w:style w:type="paragraph" w:styleId="ListParagraph">
    <w:name w:val="List Paragraph"/>
    <w:basedOn w:val="Normal"/>
    <w:uiPriority w:val="34"/>
    <w:qFormat/>
    <w:rsid w:val="004B3553"/>
    <w:pPr>
      <w:ind w:left="720"/>
    </w:pPr>
  </w:style>
  <w:style w:type="character" w:customStyle="1" w:styleId="FooterChar">
    <w:name w:val="Footer Char"/>
    <w:basedOn w:val="DefaultParagraphFont"/>
    <w:link w:val="Footer"/>
    <w:uiPriority w:val="99"/>
    <w:rsid w:val="00621842"/>
    <w:rPr>
      <w:rFonts w:ascii="Arial" w:hAnsi="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5646113">
      <w:bodyDiv w:val="1"/>
      <w:marLeft w:val="0"/>
      <w:marRight w:val="0"/>
      <w:marTop w:val="0"/>
      <w:marBottom w:val="0"/>
      <w:divBdr>
        <w:top w:val="none" w:sz="0" w:space="0" w:color="auto"/>
        <w:left w:val="none" w:sz="0" w:space="0" w:color="auto"/>
        <w:bottom w:val="none" w:sz="0" w:space="0" w:color="auto"/>
        <w:right w:val="none" w:sz="0" w:space="0" w:color="auto"/>
      </w:divBdr>
      <w:divsChild>
        <w:div w:id="15144136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G:\Active%20Planning%20-%20Business%20Support\3.%20Admin%20Templates\Advisory%20Committee%20Meeting%20Templates\Advisory%20Committee%20Agenda%20proform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45FBE9-0AF7-45BC-B9F5-ECB1C6358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Advisory Committee Agenda proforma.dotx</Template>
  <TotalTime>45</TotalTime>
  <Pages>2</Pages>
  <Words>249</Words>
  <Characters>1669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Admin Dept Agenda -</vt:lpstr>
    </vt:vector>
  </TitlesOfParts>
  <Company>City of Casey</Company>
  <LinksUpToDate>false</LinksUpToDate>
  <CharactersWithSpaces>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 Dept Agenda -</dc:title>
  <dc:creator>Simon Doyle</dc:creator>
  <cp:lastModifiedBy>Simon Doyle</cp:lastModifiedBy>
  <cp:revision>8</cp:revision>
  <cp:lastPrinted>2013-09-10T00:21:00Z</cp:lastPrinted>
  <dcterms:created xsi:type="dcterms:W3CDTF">2019-09-02T06:14:00Z</dcterms:created>
  <dcterms:modified xsi:type="dcterms:W3CDTF">2019-09-02T07:11:00Z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ies>
</file>